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1183D" w14:textId="77777777" w:rsidR="009E1724" w:rsidRDefault="009E1724" w:rsidP="009E1724">
      <w:pPr>
        <w:pStyle w:val="Titel"/>
        <w:spacing w:line="276" w:lineRule="auto"/>
        <w:ind w:left="-1418"/>
        <w:rPr>
          <w:sz w:val="48"/>
          <w:szCs w:val="48"/>
        </w:rPr>
      </w:pPr>
    </w:p>
    <w:p w14:paraId="033A6A39" w14:textId="77777777" w:rsidR="009E1724" w:rsidRDefault="009E1724" w:rsidP="009E1724">
      <w:pPr>
        <w:pStyle w:val="Titel"/>
        <w:spacing w:line="276" w:lineRule="auto"/>
        <w:ind w:left="-1418"/>
        <w:rPr>
          <w:sz w:val="48"/>
          <w:szCs w:val="48"/>
        </w:rPr>
      </w:pPr>
    </w:p>
    <w:p w14:paraId="6AC826E0" w14:textId="4CB20151" w:rsidR="00FB5744" w:rsidRPr="00FB5744" w:rsidRDefault="00F06B51" w:rsidP="00FB5744">
      <w:pPr>
        <w:pStyle w:val="Titel"/>
        <w:spacing w:line="276" w:lineRule="auto"/>
        <w:ind w:left="-1503"/>
        <w:rPr>
          <w:color w:val="4D6F8F" w:themeColor="accent1"/>
          <w:sz w:val="48"/>
          <w:szCs w:val="48"/>
        </w:rPr>
      </w:pPr>
      <w:r>
        <w:rPr>
          <w:color w:val="4D6F8F" w:themeColor="accent1"/>
          <w:sz w:val="48"/>
          <w:szCs w:val="48"/>
        </w:rPr>
        <w:t>Vejledning til ansøgning om Task Force-forløb 202</w:t>
      </w:r>
      <w:r w:rsidR="00451B2B">
        <w:rPr>
          <w:color w:val="4D6F8F" w:themeColor="accent1"/>
          <w:sz w:val="48"/>
          <w:szCs w:val="48"/>
        </w:rPr>
        <w:t>6</w:t>
      </w:r>
    </w:p>
    <w:p w14:paraId="561C2BB0" w14:textId="77777777" w:rsidR="00137469" w:rsidRPr="00137469" w:rsidRDefault="00137469" w:rsidP="00137469">
      <w:pPr>
        <w:pStyle w:val="Undertitel"/>
      </w:pPr>
    </w:p>
    <w:p w14:paraId="6EE0D025" w14:textId="77777777" w:rsidR="00196007" w:rsidRPr="000C24D8" w:rsidRDefault="00196007" w:rsidP="003F3AF1">
      <w:pPr>
        <w:spacing w:line="276" w:lineRule="auto"/>
      </w:pPr>
    </w:p>
    <w:p w14:paraId="419E0012" w14:textId="77777777" w:rsidR="00196007" w:rsidRPr="000C24D8" w:rsidRDefault="00196007" w:rsidP="003F3AF1">
      <w:pPr>
        <w:spacing w:line="276" w:lineRule="auto"/>
      </w:pPr>
    </w:p>
    <w:p w14:paraId="65758A47" w14:textId="77777777" w:rsidR="00196007" w:rsidRPr="000C24D8" w:rsidRDefault="00196007" w:rsidP="003F3AF1">
      <w:pPr>
        <w:spacing w:line="276" w:lineRule="auto"/>
      </w:pPr>
    </w:p>
    <w:p w14:paraId="5BCF628E" w14:textId="4982EC2B" w:rsidR="00196007" w:rsidRPr="000C24D8" w:rsidRDefault="00196007" w:rsidP="003F3AF1">
      <w:pPr>
        <w:pStyle w:val="Undertitel"/>
        <w:spacing w:line="276" w:lineRule="auto"/>
        <w:sectPr w:rsidR="00196007" w:rsidRPr="000C24D8" w:rsidSect="000150CC">
          <w:footerReference w:type="default" r:id="rId8"/>
          <w:headerReference w:type="first" r:id="rId9"/>
          <w:footerReference w:type="first" r:id="rId10"/>
          <w:pgSz w:w="11906" w:h="16838"/>
          <w:pgMar w:top="2268" w:right="1701" w:bottom="1701" w:left="5954" w:header="1134" w:footer="907" w:gutter="0"/>
          <w:pgNumType w:start="0"/>
          <w:cols w:space="708"/>
          <w:titlePg/>
          <w:docGrid w:linePitch="360"/>
        </w:sectPr>
      </w:pPr>
    </w:p>
    <w:p w14:paraId="71044F82" w14:textId="40778817" w:rsidR="00F06B51" w:rsidRDefault="00F06B51" w:rsidP="00F06B51">
      <w:pPr>
        <w:pStyle w:val="Overskrift1"/>
        <w:numPr>
          <w:ilvl w:val="0"/>
          <w:numId w:val="0"/>
        </w:numPr>
        <w:ind w:left="360" w:hanging="360"/>
      </w:pPr>
      <w:bookmarkStart w:id="0" w:name="_Toc180474483"/>
      <w:r w:rsidRPr="00184358">
        <w:lastRenderedPageBreak/>
        <w:t>Ind</w:t>
      </w:r>
      <w:r>
        <w:t>hold</w:t>
      </w:r>
      <w:bookmarkEnd w:id="0"/>
    </w:p>
    <w:p w14:paraId="622DAC7B" w14:textId="38E61DAE" w:rsidR="007B6D33" w:rsidRDefault="00F06B51">
      <w:pPr>
        <w:pStyle w:val="Indholdsfortegnelse1"/>
        <w:rPr>
          <w:rFonts w:eastAsiaTheme="minorEastAsia"/>
          <w:noProof/>
          <w:color w:val="auto"/>
          <w:sz w:val="22"/>
          <w:lang w:eastAsia="da-DK"/>
        </w:rPr>
      </w:pPr>
      <w:r>
        <w:fldChar w:fldCharType="begin"/>
      </w:r>
      <w:r>
        <w:instrText xml:space="preserve"> TOC \o "1-1" \t "Overskrift 2;2;Overskrift 3;3" </w:instrText>
      </w:r>
      <w:r>
        <w:fldChar w:fldCharType="separate"/>
      </w:r>
      <w:r w:rsidR="007B6D33">
        <w:rPr>
          <w:noProof/>
        </w:rPr>
        <w:t>Indhold</w:t>
      </w:r>
      <w:r w:rsidR="007B6D33">
        <w:rPr>
          <w:noProof/>
        </w:rPr>
        <w:tab/>
      </w:r>
      <w:r w:rsidR="007B6D33">
        <w:rPr>
          <w:noProof/>
        </w:rPr>
        <w:fldChar w:fldCharType="begin"/>
      </w:r>
      <w:r w:rsidR="007B6D33">
        <w:rPr>
          <w:noProof/>
        </w:rPr>
        <w:instrText xml:space="preserve"> PAGEREF _Toc180474483 \h </w:instrText>
      </w:r>
      <w:r w:rsidR="007B6D33">
        <w:rPr>
          <w:noProof/>
        </w:rPr>
      </w:r>
      <w:r w:rsidR="007B6D33">
        <w:rPr>
          <w:noProof/>
        </w:rPr>
        <w:fldChar w:fldCharType="separate"/>
      </w:r>
      <w:r w:rsidR="007B6D33">
        <w:rPr>
          <w:noProof/>
        </w:rPr>
        <w:t>1</w:t>
      </w:r>
      <w:r w:rsidR="007B6D33">
        <w:rPr>
          <w:noProof/>
        </w:rPr>
        <w:fldChar w:fldCharType="end"/>
      </w:r>
    </w:p>
    <w:p w14:paraId="0D3EDE60" w14:textId="05799AD4" w:rsidR="007B6D33" w:rsidRDefault="007B6D33">
      <w:pPr>
        <w:pStyle w:val="Indholdsfortegnelse1"/>
        <w:tabs>
          <w:tab w:val="left" w:pos="600"/>
        </w:tabs>
        <w:rPr>
          <w:rFonts w:eastAsiaTheme="minorEastAsia"/>
          <w:noProof/>
          <w:color w:val="auto"/>
          <w:sz w:val="22"/>
          <w:lang w:eastAsia="da-DK"/>
        </w:rPr>
      </w:pPr>
      <w:r>
        <w:rPr>
          <w:noProof/>
        </w:rPr>
        <w:t>1.</w:t>
      </w:r>
      <w:r>
        <w:rPr>
          <w:rFonts w:eastAsiaTheme="minorEastAsia"/>
          <w:noProof/>
          <w:color w:val="auto"/>
          <w:sz w:val="22"/>
          <w:lang w:eastAsia="da-DK"/>
        </w:rPr>
        <w:tab/>
      </w:r>
      <w:r>
        <w:rPr>
          <w:noProof/>
        </w:rPr>
        <w:t>Indledning</w:t>
      </w:r>
      <w:r>
        <w:rPr>
          <w:noProof/>
        </w:rPr>
        <w:tab/>
      </w:r>
      <w:r>
        <w:rPr>
          <w:noProof/>
        </w:rPr>
        <w:fldChar w:fldCharType="begin"/>
      </w:r>
      <w:r>
        <w:rPr>
          <w:noProof/>
        </w:rPr>
        <w:instrText xml:space="preserve"> PAGEREF _Toc180474484 \h </w:instrText>
      </w:r>
      <w:r>
        <w:rPr>
          <w:noProof/>
        </w:rPr>
      </w:r>
      <w:r>
        <w:rPr>
          <w:noProof/>
        </w:rPr>
        <w:fldChar w:fldCharType="separate"/>
      </w:r>
      <w:r>
        <w:rPr>
          <w:noProof/>
        </w:rPr>
        <w:t>2</w:t>
      </w:r>
      <w:r>
        <w:rPr>
          <w:noProof/>
        </w:rPr>
        <w:fldChar w:fldCharType="end"/>
      </w:r>
    </w:p>
    <w:p w14:paraId="3FE5CDBC" w14:textId="4A8E93D7" w:rsidR="007B6D33" w:rsidRDefault="007B6D33">
      <w:pPr>
        <w:pStyle w:val="Indholdsfortegnelse1"/>
        <w:tabs>
          <w:tab w:val="left" w:pos="600"/>
        </w:tabs>
        <w:rPr>
          <w:rFonts w:eastAsiaTheme="minorEastAsia"/>
          <w:noProof/>
          <w:color w:val="auto"/>
          <w:sz w:val="22"/>
          <w:lang w:eastAsia="da-DK"/>
        </w:rPr>
      </w:pPr>
      <w:r>
        <w:rPr>
          <w:noProof/>
        </w:rPr>
        <w:t>2.</w:t>
      </w:r>
      <w:r>
        <w:rPr>
          <w:rFonts w:eastAsiaTheme="minorEastAsia"/>
          <w:noProof/>
          <w:color w:val="auto"/>
          <w:sz w:val="22"/>
          <w:lang w:eastAsia="da-DK"/>
        </w:rPr>
        <w:tab/>
      </w:r>
      <w:r>
        <w:rPr>
          <w:noProof/>
        </w:rPr>
        <w:t>Forventede resultater</w:t>
      </w:r>
      <w:r>
        <w:rPr>
          <w:noProof/>
        </w:rPr>
        <w:tab/>
      </w:r>
      <w:r>
        <w:rPr>
          <w:noProof/>
        </w:rPr>
        <w:fldChar w:fldCharType="begin"/>
      </w:r>
      <w:r>
        <w:rPr>
          <w:noProof/>
        </w:rPr>
        <w:instrText xml:space="preserve"> PAGEREF _Toc180474485 \h </w:instrText>
      </w:r>
      <w:r>
        <w:rPr>
          <w:noProof/>
        </w:rPr>
      </w:r>
      <w:r>
        <w:rPr>
          <w:noProof/>
        </w:rPr>
        <w:fldChar w:fldCharType="separate"/>
      </w:r>
      <w:r>
        <w:rPr>
          <w:noProof/>
        </w:rPr>
        <w:t>2</w:t>
      </w:r>
      <w:r>
        <w:rPr>
          <w:noProof/>
        </w:rPr>
        <w:fldChar w:fldCharType="end"/>
      </w:r>
    </w:p>
    <w:p w14:paraId="6E127C5C" w14:textId="33FA3BFF" w:rsidR="007B6D33" w:rsidRDefault="007B6D33">
      <w:pPr>
        <w:pStyle w:val="Indholdsfortegnelse1"/>
        <w:tabs>
          <w:tab w:val="left" w:pos="600"/>
        </w:tabs>
        <w:rPr>
          <w:rFonts w:eastAsiaTheme="minorEastAsia"/>
          <w:noProof/>
          <w:color w:val="auto"/>
          <w:sz w:val="22"/>
          <w:lang w:eastAsia="da-DK"/>
        </w:rPr>
      </w:pPr>
      <w:r>
        <w:rPr>
          <w:noProof/>
        </w:rPr>
        <w:t>3.</w:t>
      </w:r>
      <w:r>
        <w:rPr>
          <w:rFonts w:eastAsiaTheme="minorEastAsia"/>
          <w:noProof/>
          <w:color w:val="auto"/>
          <w:sz w:val="22"/>
          <w:lang w:eastAsia="da-DK"/>
        </w:rPr>
        <w:tab/>
      </w:r>
      <w:r>
        <w:rPr>
          <w:noProof/>
        </w:rPr>
        <w:t>Om Task Force-forløbet</w:t>
      </w:r>
      <w:r>
        <w:rPr>
          <w:noProof/>
        </w:rPr>
        <w:tab/>
      </w:r>
      <w:r>
        <w:rPr>
          <w:noProof/>
        </w:rPr>
        <w:fldChar w:fldCharType="begin"/>
      </w:r>
      <w:r>
        <w:rPr>
          <w:noProof/>
        </w:rPr>
        <w:instrText xml:space="preserve"> PAGEREF _Toc180474486 \h </w:instrText>
      </w:r>
      <w:r>
        <w:rPr>
          <w:noProof/>
        </w:rPr>
      </w:r>
      <w:r>
        <w:rPr>
          <w:noProof/>
        </w:rPr>
        <w:fldChar w:fldCharType="separate"/>
      </w:r>
      <w:r>
        <w:rPr>
          <w:noProof/>
        </w:rPr>
        <w:t>2</w:t>
      </w:r>
      <w:r>
        <w:rPr>
          <w:noProof/>
        </w:rPr>
        <w:fldChar w:fldCharType="end"/>
      </w:r>
    </w:p>
    <w:p w14:paraId="5639D82C" w14:textId="13461C27" w:rsidR="007B6D33" w:rsidRDefault="007B6D33">
      <w:pPr>
        <w:pStyle w:val="Indholdsfortegnelse2"/>
        <w:tabs>
          <w:tab w:val="left" w:pos="600"/>
          <w:tab w:val="right" w:leader="dot" w:pos="7700"/>
        </w:tabs>
        <w:rPr>
          <w:rFonts w:eastAsiaTheme="minorEastAsia"/>
          <w:noProof/>
          <w:sz w:val="22"/>
          <w:lang w:eastAsia="da-DK"/>
        </w:rPr>
      </w:pPr>
      <w:r>
        <w:rPr>
          <w:noProof/>
        </w:rPr>
        <w:t>3.1</w:t>
      </w:r>
      <w:r>
        <w:rPr>
          <w:rFonts w:eastAsiaTheme="minorEastAsia"/>
          <w:noProof/>
          <w:sz w:val="22"/>
          <w:lang w:eastAsia="da-DK"/>
        </w:rPr>
        <w:tab/>
      </w:r>
      <w:r>
        <w:rPr>
          <w:noProof/>
        </w:rPr>
        <w:t>Analysefasen</w:t>
      </w:r>
      <w:r>
        <w:rPr>
          <w:noProof/>
        </w:rPr>
        <w:tab/>
      </w:r>
      <w:r>
        <w:rPr>
          <w:noProof/>
        </w:rPr>
        <w:fldChar w:fldCharType="begin"/>
      </w:r>
      <w:r>
        <w:rPr>
          <w:noProof/>
        </w:rPr>
        <w:instrText xml:space="preserve"> PAGEREF _Toc180474487 \h </w:instrText>
      </w:r>
      <w:r>
        <w:rPr>
          <w:noProof/>
        </w:rPr>
      </w:r>
      <w:r>
        <w:rPr>
          <w:noProof/>
        </w:rPr>
        <w:fldChar w:fldCharType="separate"/>
      </w:r>
      <w:r>
        <w:rPr>
          <w:noProof/>
        </w:rPr>
        <w:t>3</w:t>
      </w:r>
      <w:r>
        <w:rPr>
          <w:noProof/>
        </w:rPr>
        <w:fldChar w:fldCharType="end"/>
      </w:r>
    </w:p>
    <w:p w14:paraId="0426E87B" w14:textId="366B91E2" w:rsidR="007B6D33" w:rsidRDefault="007B6D33">
      <w:pPr>
        <w:pStyle w:val="Indholdsfortegnelse2"/>
        <w:tabs>
          <w:tab w:val="left" w:pos="600"/>
          <w:tab w:val="right" w:leader="dot" w:pos="7700"/>
        </w:tabs>
        <w:rPr>
          <w:rFonts w:eastAsiaTheme="minorEastAsia"/>
          <w:noProof/>
          <w:sz w:val="22"/>
          <w:lang w:eastAsia="da-DK"/>
        </w:rPr>
      </w:pPr>
      <w:r>
        <w:rPr>
          <w:noProof/>
        </w:rPr>
        <w:t>3.2</w:t>
      </w:r>
      <w:r>
        <w:rPr>
          <w:rFonts w:eastAsiaTheme="minorEastAsia"/>
          <w:noProof/>
          <w:sz w:val="22"/>
          <w:lang w:eastAsia="da-DK"/>
        </w:rPr>
        <w:tab/>
      </w:r>
      <w:r>
        <w:rPr>
          <w:noProof/>
        </w:rPr>
        <w:t>Udviklingsfasen</w:t>
      </w:r>
      <w:r>
        <w:rPr>
          <w:noProof/>
        </w:rPr>
        <w:tab/>
      </w:r>
      <w:r>
        <w:rPr>
          <w:noProof/>
        </w:rPr>
        <w:fldChar w:fldCharType="begin"/>
      </w:r>
      <w:r>
        <w:rPr>
          <w:noProof/>
        </w:rPr>
        <w:instrText xml:space="preserve"> PAGEREF _Toc180474488 \h </w:instrText>
      </w:r>
      <w:r>
        <w:rPr>
          <w:noProof/>
        </w:rPr>
      </w:r>
      <w:r>
        <w:rPr>
          <w:noProof/>
        </w:rPr>
        <w:fldChar w:fldCharType="separate"/>
      </w:r>
      <w:r>
        <w:rPr>
          <w:noProof/>
        </w:rPr>
        <w:t>3</w:t>
      </w:r>
      <w:r>
        <w:rPr>
          <w:noProof/>
        </w:rPr>
        <w:fldChar w:fldCharType="end"/>
      </w:r>
    </w:p>
    <w:p w14:paraId="63B157A6" w14:textId="3980BB19" w:rsidR="007B6D33" w:rsidRDefault="007B6D33">
      <w:pPr>
        <w:pStyle w:val="Indholdsfortegnelse2"/>
        <w:tabs>
          <w:tab w:val="left" w:pos="600"/>
          <w:tab w:val="right" w:leader="dot" w:pos="7700"/>
        </w:tabs>
        <w:rPr>
          <w:rFonts w:eastAsiaTheme="minorEastAsia"/>
          <w:noProof/>
          <w:sz w:val="22"/>
          <w:lang w:eastAsia="da-DK"/>
        </w:rPr>
      </w:pPr>
      <w:r>
        <w:rPr>
          <w:noProof/>
        </w:rPr>
        <w:t>3.3</w:t>
      </w:r>
      <w:r>
        <w:rPr>
          <w:rFonts w:eastAsiaTheme="minorEastAsia"/>
          <w:noProof/>
          <w:sz w:val="22"/>
          <w:lang w:eastAsia="da-DK"/>
        </w:rPr>
        <w:tab/>
      </w:r>
      <w:r>
        <w:rPr>
          <w:noProof/>
        </w:rPr>
        <w:t>Afslutning på forløbet</w:t>
      </w:r>
      <w:r>
        <w:rPr>
          <w:noProof/>
        </w:rPr>
        <w:tab/>
      </w:r>
      <w:r>
        <w:rPr>
          <w:noProof/>
        </w:rPr>
        <w:fldChar w:fldCharType="begin"/>
      </w:r>
      <w:r>
        <w:rPr>
          <w:noProof/>
        </w:rPr>
        <w:instrText xml:space="preserve"> PAGEREF _Toc180474489 \h </w:instrText>
      </w:r>
      <w:r>
        <w:rPr>
          <w:noProof/>
        </w:rPr>
      </w:r>
      <w:r>
        <w:rPr>
          <w:noProof/>
        </w:rPr>
        <w:fldChar w:fldCharType="separate"/>
      </w:r>
      <w:r>
        <w:rPr>
          <w:noProof/>
        </w:rPr>
        <w:t>4</w:t>
      </w:r>
      <w:r>
        <w:rPr>
          <w:noProof/>
        </w:rPr>
        <w:fldChar w:fldCharType="end"/>
      </w:r>
    </w:p>
    <w:p w14:paraId="257C7883" w14:textId="18D0641F" w:rsidR="007B6D33" w:rsidRDefault="007B6D33">
      <w:pPr>
        <w:pStyle w:val="Indholdsfortegnelse2"/>
        <w:tabs>
          <w:tab w:val="left" w:pos="600"/>
          <w:tab w:val="right" w:leader="dot" w:pos="7700"/>
        </w:tabs>
        <w:rPr>
          <w:rFonts w:eastAsiaTheme="minorEastAsia"/>
          <w:noProof/>
          <w:sz w:val="22"/>
          <w:lang w:eastAsia="da-DK"/>
        </w:rPr>
      </w:pPr>
      <w:r>
        <w:rPr>
          <w:noProof/>
        </w:rPr>
        <w:t>3.4</w:t>
      </w:r>
      <w:r>
        <w:rPr>
          <w:rFonts w:eastAsiaTheme="minorEastAsia"/>
          <w:noProof/>
          <w:sz w:val="22"/>
          <w:lang w:eastAsia="da-DK"/>
        </w:rPr>
        <w:tab/>
      </w:r>
      <w:r>
        <w:rPr>
          <w:noProof/>
        </w:rPr>
        <w:t>Task Force teamet</w:t>
      </w:r>
      <w:r>
        <w:rPr>
          <w:noProof/>
        </w:rPr>
        <w:tab/>
      </w:r>
      <w:r>
        <w:rPr>
          <w:noProof/>
        </w:rPr>
        <w:fldChar w:fldCharType="begin"/>
      </w:r>
      <w:r>
        <w:rPr>
          <w:noProof/>
        </w:rPr>
        <w:instrText xml:space="preserve"> PAGEREF _Toc180474490 \h </w:instrText>
      </w:r>
      <w:r>
        <w:rPr>
          <w:noProof/>
        </w:rPr>
      </w:r>
      <w:r>
        <w:rPr>
          <w:noProof/>
        </w:rPr>
        <w:fldChar w:fldCharType="separate"/>
      </w:r>
      <w:r>
        <w:rPr>
          <w:noProof/>
        </w:rPr>
        <w:t>4</w:t>
      </w:r>
      <w:r>
        <w:rPr>
          <w:noProof/>
        </w:rPr>
        <w:fldChar w:fldCharType="end"/>
      </w:r>
    </w:p>
    <w:p w14:paraId="33280113" w14:textId="7F0697FD" w:rsidR="007B6D33" w:rsidRDefault="007B6D33">
      <w:pPr>
        <w:pStyle w:val="Indholdsfortegnelse1"/>
        <w:tabs>
          <w:tab w:val="left" w:pos="600"/>
        </w:tabs>
        <w:rPr>
          <w:rFonts w:eastAsiaTheme="minorEastAsia"/>
          <w:noProof/>
          <w:color w:val="auto"/>
          <w:sz w:val="22"/>
          <w:lang w:eastAsia="da-DK"/>
        </w:rPr>
      </w:pPr>
      <w:r>
        <w:rPr>
          <w:noProof/>
        </w:rPr>
        <w:t>4.</w:t>
      </w:r>
      <w:r>
        <w:rPr>
          <w:rFonts w:eastAsiaTheme="minorEastAsia"/>
          <w:noProof/>
          <w:color w:val="auto"/>
          <w:sz w:val="22"/>
          <w:lang w:eastAsia="da-DK"/>
        </w:rPr>
        <w:tab/>
      </w:r>
      <w:r>
        <w:rPr>
          <w:noProof/>
        </w:rPr>
        <w:t>Kommunens forpligtelser</w:t>
      </w:r>
      <w:r>
        <w:rPr>
          <w:noProof/>
        </w:rPr>
        <w:tab/>
      </w:r>
      <w:r>
        <w:rPr>
          <w:noProof/>
        </w:rPr>
        <w:fldChar w:fldCharType="begin"/>
      </w:r>
      <w:r>
        <w:rPr>
          <w:noProof/>
        </w:rPr>
        <w:instrText xml:space="preserve"> PAGEREF _Toc180474491 \h </w:instrText>
      </w:r>
      <w:r>
        <w:rPr>
          <w:noProof/>
        </w:rPr>
      </w:r>
      <w:r>
        <w:rPr>
          <w:noProof/>
        </w:rPr>
        <w:fldChar w:fldCharType="separate"/>
      </w:r>
      <w:r>
        <w:rPr>
          <w:noProof/>
        </w:rPr>
        <w:t>4</w:t>
      </w:r>
      <w:r>
        <w:rPr>
          <w:noProof/>
        </w:rPr>
        <w:fldChar w:fldCharType="end"/>
      </w:r>
    </w:p>
    <w:p w14:paraId="20BDF452" w14:textId="2C7B86F2" w:rsidR="007B6D33" w:rsidRDefault="007B6D33">
      <w:pPr>
        <w:pStyle w:val="Indholdsfortegnelse1"/>
        <w:tabs>
          <w:tab w:val="left" w:pos="600"/>
        </w:tabs>
        <w:rPr>
          <w:rFonts w:eastAsiaTheme="minorEastAsia"/>
          <w:noProof/>
          <w:color w:val="auto"/>
          <w:sz w:val="22"/>
          <w:lang w:eastAsia="da-DK"/>
        </w:rPr>
      </w:pPr>
      <w:r>
        <w:rPr>
          <w:noProof/>
        </w:rPr>
        <w:t>5.</w:t>
      </w:r>
      <w:r>
        <w:rPr>
          <w:rFonts w:eastAsiaTheme="minorEastAsia"/>
          <w:noProof/>
          <w:color w:val="auto"/>
          <w:sz w:val="22"/>
          <w:lang w:eastAsia="da-DK"/>
        </w:rPr>
        <w:tab/>
      </w:r>
      <w:r>
        <w:rPr>
          <w:noProof/>
        </w:rPr>
        <w:t>Målgruppe og ansøgerkreds</w:t>
      </w:r>
      <w:r>
        <w:rPr>
          <w:noProof/>
        </w:rPr>
        <w:tab/>
      </w:r>
      <w:r>
        <w:rPr>
          <w:noProof/>
        </w:rPr>
        <w:fldChar w:fldCharType="begin"/>
      </w:r>
      <w:r>
        <w:rPr>
          <w:noProof/>
        </w:rPr>
        <w:instrText xml:space="preserve"> PAGEREF _Toc180474492 \h </w:instrText>
      </w:r>
      <w:r>
        <w:rPr>
          <w:noProof/>
        </w:rPr>
      </w:r>
      <w:r>
        <w:rPr>
          <w:noProof/>
        </w:rPr>
        <w:fldChar w:fldCharType="separate"/>
      </w:r>
      <w:r>
        <w:rPr>
          <w:noProof/>
        </w:rPr>
        <w:t>5</w:t>
      </w:r>
      <w:r>
        <w:rPr>
          <w:noProof/>
        </w:rPr>
        <w:fldChar w:fldCharType="end"/>
      </w:r>
    </w:p>
    <w:p w14:paraId="3252AD08" w14:textId="39CC5A8F" w:rsidR="007B6D33" w:rsidRDefault="007B6D33">
      <w:pPr>
        <w:pStyle w:val="Indholdsfortegnelse1"/>
        <w:tabs>
          <w:tab w:val="left" w:pos="600"/>
        </w:tabs>
        <w:rPr>
          <w:rFonts w:eastAsiaTheme="minorEastAsia"/>
          <w:noProof/>
          <w:color w:val="auto"/>
          <w:sz w:val="22"/>
          <w:lang w:eastAsia="da-DK"/>
        </w:rPr>
      </w:pPr>
      <w:r>
        <w:rPr>
          <w:noProof/>
        </w:rPr>
        <w:t>6.</w:t>
      </w:r>
      <w:r>
        <w:rPr>
          <w:rFonts w:eastAsiaTheme="minorEastAsia"/>
          <w:noProof/>
          <w:color w:val="auto"/>
          <w:sz w:val="22"/>
          <w:lang w:eastAsia="da-DK"/>
        </w:rPr>
        <w:tab/>
      </w:r>
      <w:r>
        <w:rPr>
          <w:noProof/>
        </w:rPr>
        <w:t>Kriterier for tildeling af forløb</w:t>
      </w:r>
      <w:r>
        <w:rPr>
          <w:noProof/>
        </w:rPr>
        <w:tab/>
      </w:r>
      <w:r>
        <w:rPr>
          <w:noProof/>
        </w:rPr>
        <w:fldChar w:fldCharType="begin"/>
      </w:r>
      <w:r>
        <w:rPr>
          <w:noProof/>
        </w:rPr>
        <w:instrText xml:space="preserve"> PAGEREF _Toc180474493 \h </w:instrText>
      </w:r>
      <w:r>
        <w:rPr>
          <w:noProof/>
        </w:rPr>
      </w:r>
      <w:r>
        <w:rPr>
          <w:noProof/>
        </w:rPr>
        <w:fldChar w:fldCharType="separate"/>
      </w:r>
      <w:r>
        <w:rPr>
          <w:noProof/>
        </w:rPr>
        <w:t>5</w:t>
      </w:r>
      <w:r>
        <w:rPr>
          <w:noProof/>
        </w:rPr>
        <w:fldChar w:fldCharType="end"/>
      </w:r>
    </w:p>
    <w:p w14:paraId="28C4CB13" w14:textId="367CF049" w:rsidR="007B6D33" w:rsidRDefault="007B6D33">
      <w:pPr>
        <w:pStyle w:val="Indholdsfortegnelse1"/>
        <w:tabs>
          <w:tab w:val="left" w:pos="600"/>
        </w:tabs>
        <w:rPr>
          <w:rFonts w:eastAsiaTheme="minorEastAsia"/>
          <w:noProof/>
          <w:color w:val="auto"/>
          <w:sz w:val="22"/>
          <w:lang w:eastAsia="da-DK"/>
        </w:rPr>
      </w:pPr>
      <w:r>
        <w:rPr>
          <w:noProof/>
        </w:rPr>
        <w:t>7.</w:t>
      </w:r>
      <w:r>
        <w:rPr>
          <w:rFonts w:eastAsiaTheme="minorEastAsia"/>
          <w:noProof/>
          <w:color w:val="auto"/>
          <w:sz w:val="22"/>
          <w:lang w:eastAsia="da-DK"/>
        </w:rPr>
        <w:tab/>
      </w:r>
      <w:r>
        <w:rPr>
          <w:noProof/>
        </w:rPr>
        <w:t>Praktiske oplysninger</w:t>
      </w:r>
      <w:r>
        <w:rPr>
          <w:noProof/>
        </w:rPr>
        <w:tab/>
      </w:r>
      <w:r>
        <w:rPr>
          <w:noProof/>
        </w:rPr>
        <w:fldChar w:fldCharType="begin"/>
      </w:r>
      <w:r>
        <w:rPr>
          <w:noProof/>
        </w:rPr>
        <w:instrText xml:space="preserve"> PAGEREF _Toc180474494 \h </w:instrText>
      </w:r>
      <w:r>
        <w:rPr>
          <w:noProof/>
        </w:rPr>
      </w:r>
      <w:r>
        <w:rPr>
          <w:noProof/>
        </w:rPr>
        <w:fldChar w:fldCharType="separate"/>
      </w:r>
      <w:r>
        <w:rPr>
          <w:noProof/>
        </w:rPr>
        <w:t>6</w:t>
      </w:r>
      <w:r>
        <w:rPr>
          <w:noProof/>
        </w:rPr>
        <w:fldChar w:fldCharType="end"/>
      </w:r>
    </w:p>
    <w:p w14:paraId="4F8E8060" w14:textId="12C672C5" w:rsidR="00F06B51" w:rsidRDefault="00F06B51" w:rsidP="00F06B51">
      <w:pPr>
        <w:spacing w:after="160" w:line="259" w:lineRule="auto"/>
      </w:pPr>
      <w:r>
        <w:rPr>
          <w:color w:val="AF292E" w:themeColor="text2"/>
        </w:rPr>
        <w:fldChar w:fldCharType="end"/>
      </w:r>
      <w:r>
        <w:br w:type="page"/>
      </w:r>
    </w:p>
    <w:p w14:paraId="28DFB9DE" w14:textId="77777777" w:rsidR="00F06B51" w:rsidRPr="00184358" w:rsidRDefault="00F06B51" w:rsidP="00F06B51">
      <w:pPr>
        <w:pStyle w:val="Overskrift1"/>
      </w:pPr>
      <w:bookmarkStart w:id="1" w:name="_Toc81807438"/>
      <w:bookmarkStart w:id="2" w:name="_Toc180474484"/>
      <w:r w:rsidRPr="00184358">
        <w:lastRenderedPageBreak/>
        <w:t>Indledning</w:t>
      </w:r>
      <w:bookmarkEnd w:id="1"/>
      <w:bookmarkEnd w:id="2"/>
    </w:p>
    <w:p w14:paraId="29EA4F12" w14:textId="67CFAEF2" w:rsidR="00F06B51" w:rsidRPr="00184358" w:rsidRDefault="00F06B51" w:rsidP="00F06B51">
      <w:pPr>
        <w:rPr>
          <w:rFonts w:ascii="Calibri" w:hAnsi="Calibri" w:cs="Calibri"/>
        </w:rPr>
      </w:pPr>
      <w:r>
        <w:rPr>
          <w:shd w:val="clear" w:color="auto" w:fill="FFFFFF"/>
        </w:rPr>
        <w:t>Styring og sagsbehandling af høj kvalitet er afgørende for at sikre, at børn og unge i udsatte positioner får den rette hjælp og støtte.</w:t>
      </w:r>
      <w:r>
        <w:rPr>
          <w:rFonts w:ascii="Calibri" w:hAnsi="Calibri" w:cs="Calibri"/>
        </w:rPr>
        <w:t xml:space="preserve"> </w:t>
      </w:r>
      <w:r>
        <w:t>Task Forcen tilbyder rådgivning målrettet kommunale ledere og børne- og ungerådgivere, der arbejder med myndighedssagsbehandling på området for børn og unge. Rådgivningen sætter fokus på</w:t>
      </w:r>
      <w:r w:rsidR="00C218CD">
        <w:t xml:space="preserve">, hvordan det går med </w:t>
      </w:r>
      <w:r>
        <w:t xml:space="preserve">implementeringen af barnets lov og </w:t>
      </w:r>
      <w:r w:rsidR="00673424">
        <w:t xml:space="preserve">på </w:t>
      </w:r>
      <w:r>
        <w:t>kvaliteten i sagsbehandlingen for eksempel ved at se på koblingen mellem kommunens strategier og den daglige drift, ved at styrke arbejdsgange og procedurer</w:t>
      </w:r>
      <w:r w:rsidR="000D57E3">
        <w:t>.</w:t>
      </w:r>
    </w:p>
    <w:p w14:paraId="1CE81BB7" w14:textId="77777777" w:rsidR="00F06B51" w:rsidRDefault="00F06B51" w:rsidP="00F06B51"/>
    <w:p w14:paraId="0F7BFB79" w14:textId="6D92DAD4" w:rsidR="00F06B51" w:rsidRDefault="00F06B51" w:rsidP="00F06B51">
      <w:r>
        <w:t>Et Task Force-forløb indledes med en analyse af kommunens myndighedsområde i forhold til børn</w:t>
      </w:r>
      <w:r w:rsidR="00F16D1B">
        <w:t>, u</w:t>
      </w:r>
      <w:r>
        <w:t xml:space="preserve">nge og familier i udsatte positioner. Analysen danner fundamentet for det efterfølgende udviklingsforløb, hvor Task Forcen løbende mødes med kommunen og giver sparring og rådgivning. Der arbejdes tæt sammen med den faglige ledelse i kombination med et fokus på inddragelse af og ejerskab hos børne- og ungerådgiverne. </w:t>
      </w:r>
    </w:p>
    <w:p w14:paraId="79EDACE2" w14:textId="77777777" w:rsidR="00A95C9C" w:rsidRDefault="00A95C9C" w:rsidP="00F06B51"/>
    <w:p w14:paraId="06FCD1D5" w14:textId="58C03897" w:rsidR="00A95C9C" w:rsidRPr="00D459B1" w:rsidRDefault="00A95C9C" w:rsidP="00F06B51">
      <w:r>
        <w:t xml:space="preserve">Da Task Forcen er under udvikling, er der mulighed for, at kommunerne vil blive tilbudt et mere fleksibelt og skræddersyet forløb end det, der opridses nedenfor under pkt. 3. </w:t>
      </w:r>
    </w:p>
    <w:p w14:paraId="226B0915" w14:textId="77777777" w:rsidR="00F06B51" w:rsidRPr="00D459B1" w:rsidRDefault="00F06B51" w:rsidP="00F06B51">
      <w:pPr>
        <w:jc w:val="both"/>
      </w:pPr>
    </w:p>
    <w:p w14:paraId="7F481FF9" w14:textId="33F0C86B" w:rsidR="00F06B51" w:rsidRDefault="00F06B51" w:rsidP="00F06B51">
      <w:pPr>
        <w:jc w:val="both"/>
      </w:pPr>
      <w:r w:rsidRPr="00D459B1">
        <w:t xml:space="preserve">Denne ansøgningsrunde gælder forløb med opstart i </w:t>
      </w:r>
      <w:r>
        <w:t>202</w:t>
      </w:r>
      <w:r w:rsidR="00451B2B">
        <w:t>6</w:t>
      </w:r>
      <w:r>
        <w:t xml:space="preserve"> med ansøgningsfrist onsdag d. </w:t>
      </w:r>
      <w:r w:rsidR="00451B2B">
        <w:t>3</w:t>
      </w:r>
      <w:r>
        <w:t xml:space="preserve">. </w:t>
      </w:r>
      <w:r w:rsidR="00451B2B">
        <w:t>december</w:t>
      </w:r>
      <w:r>
        <w:t xml:space="preserve"> 2025</w:t>
      </w:r>
      <w:r w:rsidR="00451B2B">
        <w:t>.</w:t>
      </w:r>
    </w:p>
    <w:p w14:paraId="0CFFA040" w14:textId="77777777" w:rsidR="00F06B51" w:rsidRDefault="00F06B51" w:rsidP="00F06B51">
      <w:pPr>
        <w:jc w:val="both"/>
      </w:pPr>
    </w:p>
    <w:p w14:paraId="10D29F12" w14:textId="77777777" w:rsidR="00F06B51" w:rsidRDefault="00F06B51" w:rsidP="00F06B51">
      <w:pPr>
        <w:rPr>
          <w:rFonts w:ascii="Calibri" w:hAnsi="Calibri" w:cs="Calibri"/>
          <w:sz w:val="22"/>
        </w:rPr>
      </w:pPr>
      <w:r>
        <w:t> </w:t>
      </w:r>
    </w:p>
    <w:p w14:paraId="7B2D31DA" w14:textId="77777777" w:rsidR="00F06B51" w:rsidRDefault="00F06B51" w:rsidP="00F06B51">
      <w:pPr>
        <w:pStyle w:val="Overskrift1"/>
      </w:pPr>
      <w:bookmarkStart w:id="3" w:name="_Toc81807439"/>
      <w:bookmarkStart w:id="4" w:name="_Toc180474485"/>
      <w:r>
        <w:t>Forventede resultater</w:t>
      </w:r>
      <w:bookmarkEnd w:id="3"/>
      <w:bookmarkEnd w:id="4"/>
    </w:p>
    <w:p w14:paraId="0FDE80DE" w14:textId="77777777" w:rsidR="00F06B51" w:rsidRPr="00184358" w:rsidRDefault="00F06B51" w:rsidP="00F06B51">
      <w:pPr>
        <w:rPr>
          <w:szCs w:val="20"/>
        </w:rPr>
      </w:pPr>
      <w:r>
        <w:rPr>
          <w:szCs w:val="20"/>
        </w:rPr>
        <w:t xml:space="preserve">Kommuner, der tidligere har haft et forløb med </w:t>
      </w:r>
      <w:r w:rsidRPr="00184358">
        <w:rPr>
          <w:szCs w:val="20"/>
        </w:rPr>
        <w:t>Task Force</w:t>
      </w:r>
      <w:r>
        <w:rPr>
          <w:szCs w:val="20"/>
        </w:rPr>
        <w:t>n,</w:t>
      </w:r>
      <w:r w:rsidRPr="00184358">
        <w:rPr>
          <w:szCs w:val="20"/>
        </w:rPr>
        <w:t xml:space="preserve"> peger på, at </w:t>
      </w:r>
      <w:r>
        <w:rPr>
          <w:szCs w:val="20"/>
        </w:rPr>
        <w:t xml:space="preserve">det </w:t>
      </w:r>
      <w:r w:rsidRPr="00184358">
        <w:rPr>
          <w:szCs w:val="20"/>
        </w:rPr>
        <w:t>bidrager med:</w:t>
      </w:r>
    </w:p>
    <w:p w14:paraId="6602841C" w14:textId="0D10A71C" w:rsidR="00F06B51" w:rsidRPr="00184358" w:rsidRDefault="00F06B51" w:rsidP="007E6AA8">
      <w:pPr>
        <w:pStyle w:val="Listeafsnit"/>
        <w:numPr>
          <w:ilvl w:val="0"/>
          <w:numId w:val="14"/>
        </w:numPr>
        <w:spacing w:after="160" w:line="256" w:lineRule="auto"/>
        <w:rPr>
          <w:szCs w:val="20"/>
        </w:rPr>
      </w:pPr>
      <w:r w:rsidRPr="00184358">
        <w:rPr>
          <w:szCs w:val="20"/>
        </w:rPr>
        <w:t>et fyldestgørende billede af styrker og udfordringer på det samlede myndighedsområde for børn og unge</w:t>
      </w:r>
      <w:r w:rsidR="00C218CD">
        <w:rPr>
          <w:szCs w:val="20"/>
        </w:rPr>
        <w:t xml:space="preserve"> i udsatte pos</w:t>
      </w:r>
      <w:r w:rsidR="000D57E3">
        <w:rPr>
          <w:szCs w:val="20"/>
        </w:rPr>
        <w:t>i</w:t>
      </w:r>
      <w:r w:rsidR="00C218CD">
        <w:rPr>
          <w:szCs w:val="20"/>
        </w:rPr>
        <w:t>tioner</w:t>
      </w:r>
      <w:r w:rsidRPr="00184358">
        <w:rPr>
          <w:szCs w:val="20"/>
        </w:rPr>
        <w:t xml:space="preserve">. Billedet er et godt afsæt for et fælles sprog og forståelse på tværs af </w:t>
      </w:r>
      <w:r w:rsidR="00C218CD">
        <w:rPr>
          <w:szCs w:val="20"/>
        </w:rPr>
        <w:t xml:space="preserve">politikere, </w:t>
      </w:r>
      <w:r w:rsidRPr="00184358">
        <w:rPr>
          <w:szCs w:val="20"/>
        </w:rPr>
        <w:t xml:space="preserve">ledere og </w:t>
      </w:r>
      <w:r w:rsidR="00C218CD">
        <w:rPr>
          <w:szCs w:val="20"/>
        </w:rPr>
        <w:t>børne- og ungerådgivere</w:t>
      </w:r>
      <w:r w:rsidRPr="00184358">
        <w:rPr>
          <w:szCs w:val="20"/>
        </w:rPr>
        <w:t xml:space="preserve"> </w:t>
      </w:r>
    </w:p>
    <w:p w14:paraId="0993209C" w14:textId="77777777" w:rsidR="00F06B51" w:rsidRPr="00184358" w:rsidRDefault="00F06B51" w:rsidP="007E6AA8">
      <w:pPr>
        <w:pStyle w:val="Listeafsnit"/>
        <w:numPr>
          <w:ilvl w:val="0"/>
          <w:numId w:val="14"/>
        </w:numPr>
        <w:spacing w:after="160" w:line="256" w:lineRule="auto"/>
        <w:rPr>
          <w:szCs w:val="20"/>
        </w:rPr>
      </w:pPr>
      <w:r w:rsidRPr="00184358">
        <w:rPr>
          <w:szCs w:val="20"/>
        </w:rPr>
        <w:t xml:space="preserve">konkrete anbefalinger til, hvor indsatsen kan koncentreres i det fremadrettede arbejde med at styrke kvaliteten i sagsbehandlingen </w:t>
      </w:r>
    </w:p>
    <w:p w14:paraId="6C56AC81" w14:textId="77777777" w:rsidR="00F06B51" w:rsidRPr="00184358" w:rsidRDefault="00F06B51" w:rsidP="007E6AA8">
      <w:pPr>
        <w:pStyle w:val="Listeafsnit"/>
        <w:numPr>
          <w:ilvl w:val="0"/>
          <w:numId w:val="14"/>
        </w:numPr>
        <w:spacing w:after="160" w:line="256" w:lineRule="auto"/>
        <w:rPr>
          <w:szCs w:val="20"/>
        </w:rPr>
      </w:pPr>
      <w:r w:rsidRPr="00184358">
        <w:rPr>
          <w:szCs w:val="20"/>
        </w:rPr>
        <w:t>højere grad af ensartet sagsarbejde på tværs af medarbejdergrupper og et kvalitetsløft på sagsniveau</w:t>
      </w:r>
    </w:p>
    <w:p w14:paraId="5424B4AB" w14:textId="77777777" w:rsidR="00F06B51" w:rsidRPr="00184358" w:rsidRDefault="00F06B51" w:rsidP="007E6AA8">
      <w:pPr>
        <w:pStyle w:val="Listeafsnit"/>
        <w:numPr>
          <w:ilvl w:val="0"/>
          <w:numId w:val="14"/>
        </w:numPr>
        <w:spacing w:after="160" w:line="256" w:lineRule="auto"/>
        <w:rPr>
          <w:szCs w:val="20"/>
        </w:rPr>
      </w:pPr>
      <w:r w:rsidRPr="00184358">
        <w:rPr>
          <w:szCs w:val="20"/>
        </w:rPr>
        <w:t>mere systematik og brug af metoder i sagerne</w:t>
      </w:r>
    </w:p>
    <w:p w14:paraId="1F33DBDD" w14:textId="77777777" w:rsidR="00F06B51" w:rsidRPr="00184358" w:rsidRDefault="00F06B51" w:rsidP="007E6AA8">
      <w:pPr>
        <w:pStyle w:val="Listeafsnit"/>
        <w:numPr>
          <w:ilvl w:val="0"/>
          <w:numId w:val="14"/>
        </w:numPr>
        <w:spacing w:after="160" w:line="256" w:lineRule="auto"/>
        <w:rPr>
          <w:szCs w:val="20"/>
        </w:rPr>
      </w:pPr>
      <w:r w:rsidRPr="00184358">
        <w:rPr>
          <w:szCs w:val="20"/>
        </w:rPr>
        <w:t xml:space="preserve">øget inddragelse af barn, forældre og det private og professionelle netværk omkring barnet </w:t>
      </w:r>
    </w:p>
    <w:p w14:paraId="23867BAA" w14:textId="77777777" w:rsidR="00F06B51" w:rsidRPr="00184358" w:rsidRDefault="00F06B51" w:rsidP="007E6AA8">
      <w:pPr>
        <w:pStyle w:val="Listeafsnit"/>
        <w:numPr>
          <w:ilvl w:val="0"/>
          <w:numId w:val="14"/>
        </w:numPr>
        <w:spacing w:after="160" w:line="256" w:lineRule="auto"/>
        <w:rPr>
          <w:szCs w:val="20"/>
        </w:rPr>
      </w:pPr>
      <w:r w:rsidRPr="00184358">
        <w:rPr>
          <w:szCs w:val="20"/>
        </w:rPr>
        <w:t>forbedret journalisering</w:t>
      </w:r>
    </w:p>
    <w:p w14:paraId="7942DC15" w14:textId="428CCB5B" w:rsidR="00F06B51" w:rsidRPr="00184358" w:rsidRDefault="00F06B51" w:rsidP="007E6AA8">
      <w:pPr>
        <w:pStyle w:val="Listeafsnit"/>
        <w:numPr>
          <w:ilvl w:val="0"/>
          <w:numId w:val="14"/>
        </w:numPr>
        <w:spacing w:after="160" w:line="256" w:lineRule="auto"/>
        <w:rPr>
          <w:szCs w:val="20"/>
        </w:rPr>
      </w:pPr>
      <w:r w:rsidRPr="00184358">
        <w:rPr>
          <w:szCs w:val="20"/>
        </w:rPr>
        <w:t>øge</w:t>
      </w:r>
      <w:r>
        <w:rPr>
          <w:szCs w:val="20"/>
        </w:rPr>
        <w:t xml:space="preserve">t grad af </w:t>
      </w:r>
      <w:r w:rsidR="00C218CD">
        <w:rPr>
          <w:szCs w:val="20"/>
        </w:rPr>
        <w:t xml:space="preserve">ensartethed og </w:t>
      </w:r>
      <w:r>
        <w:rPr>
          <w:szCs w:val="20"/>
        </w:rPr>
        <w:t xml:space="preserve">formalisering, bl.a. ved </w:t>
      </w:r>
      <w:r w:rsidRPr="00184358">
        <w:rPr>
          <w:szCs w:val="20"/>
        </w:rPr>
        <w:t>udarbejdelse af arbejdsgangsbeskrivelser mv.</w:t>
      </w:r>
    </w:p>
    <w:p w14:paraId="1501FBBB" w14:textId="77777777" w:rsidR="00F06B51" w:rsidRPr="00184358" w:rsidRDefault="00F06B51" w:rsidP="007E6AA8">
      <w:pPr>
        <w:pStyle w:val="Listeafsnit"/>
        <w:numPr>
          <w:ilvl w:val="0"/>
          <w:numId w:val="14"/>
        </w:numPr>
        <w:spacing w:after="160" w:line="256" w:lineRule="auto"/>
        <w:rPr>
          <w:szCs w:val="20"/>
        </w:rPr>
      </w:pPr>
      <w:r w:rsidRPr="00184358">
        <w:rPr>
          <w:szCs w:val="20"/>
        </w:rPr>
        <w:t>forbedret tværfagligt samarbejde</w:t>
      </w:r>
    </w:p>
    <w:p w14:paraId="0822F035" w14:textId="77777777" w:rsidR="00F06B51" w:rsidRDefault="00F06B51" w:rsidP="007E6AA8">
      <w:pPr>
        <w:pStyle w:val="Listeafsnit"/>
        <w:numPr>
          <w:ilvl w:val="0"/>
          <w:numId w:val="14"/>
        </w:numPr>
        <w:spacing w:after="160" w:line="256" w:lineRule="auto"/>
        <w:rPr>
          <w:szCs w:val="20"/>
        </w:rPr>
      </w:pPr>
      <w:r w:rsidRPr="00184358">
        <w:rPr>
          <w:szCs w:val="20"/>
        </w:rPr>
        <w:t>øget brug af ledelsestilsyn.</w:t>
      </w:r>
    </w:p>
    <w:p w14:paraId="3F65C85E" w14:textId="77777777" w:rsidR="00F06B51" w:rsidRPr="00184358" w:rsidRDefault="00F06B51" w:rsidP="00F06B51">
      <w:pPr>
        <w:pStyle w:val="Listeafsnit"/>
        <w:rPr>
          <w:szCs w:val="20"/>
        </w:rPr>
      </w:pPr>
    </w:p>
    <w:p w14:paraId="3EC490F2" w14:textId="77777777" w:rsidR="00F06B51" w:rsidRPr="00B50DFC" w:rsidRDefault="00F06B51" w:rsidP="007B6D33">
      <w:pPr>
        <w:pStyle w:val="Overskrift1"/>
      </w:pPr>
      <w:bookmarkStart w:id="5" w:name="_Toc81807440"/>
      <w:bookmarkStart w:id="6" w:name="_Toc180474486"/>
      <w:r>
        <w:t>Om Task Force-forløbet</w:t>
      </w:r>
      <w:bookmarkEnd w:id="5"/>
      <w:bookmarkEnd w:id="6"/>
    </w:p>
    <w:p w14:paraId="15F962BE" w14:textId="77777777" w:rsidR="00F06B51" w:rsidRDefault="00F06B51" w:rsidP="00F06B51">
      <w:r>
        <w:t xml:space="preserve">Et Task Force-forløb strækker sig over ca. 2 år med mulighed for et opfølgende møde ca. 6 måneder efter afslutning. Ved starten af forløbet kommer Task Forcen på besøg i </w:t>
      </w:r>
      <w:r>
        <w:lastRenderedPageBreak/>
        <w:t xml:space="preserve">kommunen og holder møde med både ledere og børne- og ungerådgivere for at præsentere, hvad et forløb konkret indebærer, og hvor alle har mulighed for stille spørgsmål. </w:t>
      </w:r>
    </w:p>
    <w:p w14:paraId="1B4DC9CC" w14:textId="77777777" w:rsidR="00F06B51" w:rsidRDefault="00F06B51" w:rsidP="00F06B51">
      <w:r>
        <w:t>Herefter indledes analysefasen.</w:t>
      </w:r>
    </w:p>
    <w:p w14:paraId="3F0C1A90" w14:textId="77777777" w:rsidR="00F06B51" w:rsidRPr="00184358" w:rsidRDefault="00F06B51" w:rsidP="007B6D33">
      <w:pPr>
        <w:pStyle w:val="Overskrift2"/>
      </w:pPr>
      <w:bookmarkStart w:id="7" w:name="_Toc81807441"/>
      <w:bookmarkStart w:id="8" w:name="_Toc180474487"/>
      <w:r w:rsidRPr="00184358">
        <w:t>Analysefasen</w:t>
      </w:r>
      <w:bookmarkEnd w:id="7"/>
      <w:bookmarkEnd w:id="8"/>
    </w:p>
    <w:p w14:paraId="4E63E505" w14:textId="77777777" w:rsidR="00F06B51" w:rsidRDefault="00F06B51" w:rsidP="00F06B51">
      <w:pPr>
        <w:spacing w:after="120"/>
      </w:pPr>
      <w:r>
        <w:t>Kommunens myndighedsopgaver på området børn og unge i udsatte positioner analyseres både ud fra den konkrete sagsbehandling, retningslinjerne herfor og den faglige ledelse og organisering af området.</w:t>
      </w:r>
    </w:p>
    <w:p w14:paraId="6955E16E" w14:textId="77777777" w:rsidR="00F06B51" w:rsidRDefault="00F06B51" w:rsidP="00F06B51">
      <w:r>
        <w:t xml:space="preserve">Task Forcens analyse er bygget op omkring Social-, Bolig- og Ældreministeriets fire pejlemærker for kvalitet i sagsbehandlingen: </w:t>
      </w:r>
    </w:p>
    <w:p w14:paraId="1EB63964" w14:textId="77777777" w:rsidR="00F06B51" w:rsidRDefault="00F06B51" w:rsidP="007E6AA8">
      <w:pPr>
        <w:pStyle w:val="Listeafsnit"/>
        <w:numPr>
          <w:ilvl w:val="0"/>
          <w:numId w:val="19"/>
        </w:numPr>
        <w:spacing w:after="160" w:line="256" w:lineRule="auto"/>
      </w:pPr>
      <w:r w:rsidRPr="00B50DFC">
        <w:t xml:space="preserve">Inddragelse </w:t>
      </w:r>
    </w:p>
    <w:p w14:paraId="4FC4718B" w14:textId="77777777" w:rsidR="00F06B51" w:rsidRPr="00B50DFC" w:rsidRDefault="00F06B51" w:rsidP="007E6AA8">
      <w:pPr>
        <w:pStyle w:val="Listeafsnit"/>
        <w:numPr>
          <w:ilvl w:val="0"/>
          <w:numId w:val="19"/>
        </w:numPr>
        <w:spacing w:after="160" w:line="256" w:lineRule="auto"/>
      </w:pPr>
      <w:r w:rsidRPr="00B50DFC">
        <w:t>Faglig udredning</w:t>
      </w:r>
    </w:p>
    <w:p w14:paraId="3E44AE86" w14:textId="77777777" w:rsidR="00F06B51" w:rsidRPr="00B50DFC" w:rsidRDefault="00F06B51" w:rsidP="007E6AA8">
      <w:pPr>
        <w:pStyle w:val="Listeafsnit"/>
        <w:numPr>
          <w:ilvl w:val="0"/>
          <w:numId w:val="19"/>
        </w:numPr>
        <w:spacing w:after="160" w:line="256" w:lineRule="auto"/>
      </w:pPr>
      <w:r w:rsidRPr="00B50DFC">
        <w:t xml:space="preserve">Valg af indsats </w:t>
      </w:r>
    </w:p>
    <w:p w14:paraId="6BE81A07" w14:textId="77777777" w:rsidR="00F06B51" w:rsidRPr="00B50DFC" w:rsidRDefault="00F06B51" w:rsidP="007E6AA8">
      <w:pPr>
        <w:pStyle w:val="Listeafsnit"/>
        <w:numPr>
          <w:ilvl w:val="0"/>
          <w:numId w:val="19"/>
        </w:numPr>
        <w:spacing w:after="160" w:line="256" w:lineRule="auto"/>
      </w:pPr>
      <w:r w:rsidRPr="00B50DFC">
        <w:t>Opfølgning</w:t>
      </w:r>
    </w:p>
    <w:p w14:paraId="423B6618" w14:textId="0358F0D5" w:rsidR="00F06B51" w:rsidRPr="00B50DFC" w:rsidRDefault="00F06B51" w:rsidP="00F06B51">
      <w:r>
        <w:t xml:space="preserve">En vigtig forudsætning for, at kvaliteten udmøntes på tværs af de fire pejlemærker, er, at der er sammenhæng mellem politik, styring, faglig ledelse og praksis på sagsniveau. Derfor er der i analysen også et særligt fokus herpå. Analysen bygger samtidig på kommunens egne oplevede behov for forandring, såvel som oplevede styrker og udfordringer i arbejdet. </w:t>
      </w:r>
    </w:p>
    <w:p w14:paraId="7BC881C1" w14:textId="77777777" w:rsidR="00F06B51" w:rsidRDefault="00F06B51" w:rsidP="00F06B51"/>
    <w:p w14:paraId="5626BD8D" w14:textId="77777777" w:rsidR="00F06B51" w:rsidRDefault="00F06B51" w:rsidP="00F06B51">
      <w:r>
        <w:t xml:space="preserve">Herudover gennemgår Ankestyrelsen og VISO 12 af kommunens sager som sammen med interviews og skriftlige materialer fra kommunen ligeledes bidrager til analysen. </w:t>
      </w:r>
    </w:p>
    <w:p w14:paraId="2742AE8E" w14:textId="77777777" w:rsidR="00F06B51" w:rsidRDefault="00F06B51" w:rsidP="00F06B51"/>
    <w:p w14:paraId="442F3961" w14:textId="77777777" w:rsidR="00F06B51" w:rsidRDefault="00F06B51" w:rsidP="00F06B51">
      <w:r>
        <w:t xml:space="preserve">På baggrund af analysen udarbejder Task Forcen en analyserapport, der præsenterer kommunens styrker og udfordringer samt kommer med anbefalinger til, hvad kommunen </w:t>
      </w:r>
      <w:bookmarkStart w:id="9" w:name="_Toc81807442"/>
      <w:r>
        <w:t>med fordel kan sætte fokus på i den fremadrettede udvikling af området.</w:t>
      </w:r>
    </w:p>
    <w:p w14:paraId="62B91621" w14:textId="77777777" w:rsidR="00F06B51" w:rsidRDefault="00F06B51" w:rsidP="00F06B51"/>
    <w:p w14:paraId="7192CC4C" w14:textId="77777777" w:rsidR="00F06B51" w:rsidRDefault="00F06B51" w:rsidP="00F06B51">
      <w:r>
        <w:t>I løbet af analysefasen afholdes en workshop om kvalitet i sagsbehandlingen med børne- og ungerådgiverne og ledere, hvor der fokuseres på forståelse af kvalitet i de forskellige sagsskridt, og hvordan kommunen kan arbejde videre hermed. Der følges op på det konkrete arbejde med at sikre ensartethed og kvalitet i de enkelte sagsskridt med en workshop for børne- og ungerådgivere og ledere om arbejdsgangsbeskrivelser.</w:t>
      </w:r>
    </w:p>
    <w:p w14:paraId="27B4776C" w14:textId="77777777" w:rsidR="00F06B51" w:rsidRPr="00184358" w:rsidRDefault="00F06B51" w:rsidP="00F06B51"/>
    <w:p w14:paraId="51562ECB" w14:textId="77777777" w:rsidR="00F06B51" w:rsidRPr="00184358" w:rsidRDefault="00F06B51" w:rsidP="00F06B51">
      <w:pPr>
        <w:pStyle w:val="Overskrift2"/>
      </w:pPr>
      <w:bookmarkStart w:id="10" w:name="_Toc180474488"/>
      <w:r w:rsidRPr="00184358">
        <w:t>Udviklingsfasen</w:t>
      </w:r>
      <w:bookmarkEnd w:id="9"/>
      <w:bookmarkEnd w:id="10"/>
    </w:p>
    <w:p w14:paraId="724E034D" w14:textId="77777777" w:rsidR="00F06B51" w:rsidRDefault="00F06B51" w:rsidP="00F06B51">
      <w:r>
        <w:t>På baggrund af analysens anbefalinger udarbejder kommunen med sparring fra Task Forcen en udviklingsplan, der danner rammen for det kommende udviklingsarbejde. En udviklingsplan skal indeholde en beskrivelse af de mål og resultater, som kommunen forventer at opnå i udviklingsforløbet. Planen omfatter også udviklingsaktiviteter som fx kompetenceudvikling samt kvalificering af sagsgange, arbejdsgangsbeskrivelser og styringsdokumenter.</w:t>
      </w:r>
    </w:p>
    <w:p w14:paraId="35E18DD8" w14:textId="77777777" w:rsidR="00F06B51" w:rsidRDefault="00F06B51" w:rsidP="00F06B51"/>
    <w:p w14:paraId="290B6E76" w14:textId="77777777" w:rsidR="00F06B51" w:rsidRDefault="00F06B51" w:rsidP="00F06B51">
      <w:r>
        <w:t xml:space="preserve">Task Forcen forpligter sig til at støtte kommunen i den fortsatte udvikling, gennemførelse og opfølgning på udviklingsplanen og de aktiviteter, der er beskrevet heri. Det er Task Forcens rolle at give sparring og rådgivning på udviklingsplanen og de planlagte aktiviteter samt følge op på, om aktiviteterne gennemføres, og de ønskede mål nås. </w:t>
      </w:r>
      <w:r>
        <w:lastRenderedPageBreak/>
        <w:t>Dette gøres bl.a. med udgangspunkt i resultater fra kommunens eget udførte ledelsestilsyn. Der gives løbende sparring på de enkelte aktiviteter, prioriteringer, mål, herunder sparring på udarbejdede produkter, ledelsestilsyn, procesplaner mv. Hertil kommer, at Task Forcen bidrager til at sikre, at der sker kompetenceudvikling eventuelt i form af workshops.</w:t>
      </w:r>
    </w:p>
    <w:p w14:paraId="36997A49" w14:textId="77777777" w:rsidR="00F06B51" w:rsidRDefault="00F06B51" w:rsidP="00F06B51"/>
    <w:p w14:paraId="38F51F0F" w14:textId="77777777" w:rsidR="00F06B51" w:rsidRDefault="00F06B51" w:rsidP="00F06B51">
      <w:r>
        <w:t xml:space="preserve">Der afholdes statusmøde mellem kommunen og Task Forcen hver 8. uge, hvor kommunen får mulighed for at få sparring på konkrete dokumenter som fx arbejdsgangsbeskrivelser, koncepter for ledelsestilsyn og ledelsesinformation. Ved hvert andet statusmøde fokuseres på kvalitet i sagsbehandlingen via konkret gennemgang af udvalgte sager fra kommunen. </w:t>
      </w:r>
      <w:r>
        <w:rPr>
          <w:szCs w:val="20"/>
        </w:rPr>
        <w:t xml:space="preserve">Task Forcen vil igennem hele forløbet have fokus på inddragelse og involvering af børne- og ungerådgiverne blandt andet via workshops og statusmøder. </w:t>
      </w:r>
    </w:p>
    <w:p w14:paraId="2EB54270" w14:textId="77777777" w:rsidR="00F06B51" w:rsidRDefault="00F06B51" w:rsidP="00F06B51"/>
    <w:p w14:paraId="7AC2A12B" w14:textId="77777777" w:rsidR="00F06B51" w:rsidRPr="00184358" w:rsidRDefault="00F06B51" w:rsidP="00F06B51">
      <w:pPr>
        <w:pStyle w:val="Overskrift2"/>
      </w:pPr>
      <w:bookmarkStart w:id="11" w:name="_Toc81807443"/>
      <w:bookmarkStart w:id="12" w:name="_Toc180474489"/>
      <w:r w:rsidRPr="00184358">
        <w:t>Afslutning på forløbet</w:t>
      </w:r>
      <w:bookmarkEnd w:id="11"/>
      <w:bookmarkEnd w:id="12"/>
    </w:p>
    <w:p w14:paraId="17ADF0B3" w14:textId="0ECA2563" w:rsidR="00F06B51" w:rsidRDefault="00F06B51" w:rsidP="00F06B51">
      <w:r>
        <w:t xml:space="preserve">Udviklingsforløbet afsluttes med en </w:t>
      </w:r>
      <w:r w:rsidR="00C218CD">
        <w:t xml:space="preserve">afsluttende </w:t>
      </w:r>
      <w:r>
        <w:t xml:space="preserve">rapport, Task Forcens vurdering af udviklingen i kvaliteten i sagsbehandlingen gennem forløbet. Der er som nævnt desuden mulighed for at afholde et opfølgende møde ca. </w:t>
      </w:r>
      <w:r w:rsidR="00F16D1B">
        <w:t>6</w:t>
      </w:r>
      <w:r w:rsidR="00735B13">
        <w:t>-8</w:t>
      </w:r>
      <w:r>
        <w:t xml:space="preserve"> måneder efter afslutning af Task Force-forløbet, hvor der følges op på kommunens arbejde med at sikre kvalitet i sagsbehandlingen. </w:t>
      </w:r>
    </w:p>
    <w:p w14:paraId="06F7C318" w14:textId="77777777" w:rsidR="00F06B51" w:rsidRDefault="00F06B51" w:rsidP="00F06B51"/>
    <w:p w14:paraId="6A042ECE" w14:textId="77777777" w:rsidR="00F06B51" w:rsidRPr="00184358" w:rsidRDefault="00F06B51" w:rsidP="00F06B51">
      <w:pPr>
        <w:pStyle w:val="Overskrift2"/>
      </w:pPr>
      <w:bookmarkStart w:id="13" w:name="_Toc81807444"/>
      <w:bookmarkStart w:id="14" w:name="_Toc180474490"/>
      <w:r w:rsidRPr="00184358">
        <w:t>Task Force teamet</w:t>
      </w:r>
      <w:bookmarkEnd w:id="13"/>
      <w:bookmarkEnd w:id="14"/>
    </w:p>
    <w:p w14:paraId="3D8492CA" w14:textId="77777777" w:rsidR="00F06B51" w:rsidRPr="00184358" w:rsidRDefault="00F06B51" w:rsidP="00F06B51">
      <w:pPr>
        <w:rPr>
          <w:szCs w:val="20"/>
        </w:rPr>
      </w:pPr>
      <w:r w:rsidRPr="00184358">
        <w:rPr>
          <w:szCs w:val="20"/>
        </w:rPr>
        <w:t>Et Task Force team består af medarbejdere fra Social</w:t>
      </w:r>
      <w:r>
        <w:rPr>
          <w:szCs w:val="20"/>
        </w:rPr>
        <w:t>- og Bolig</w:t>
      </w:r>
      <w:r w:rsidRPr="00184358">
        <w:rPr>
          <w:szCs w:val="20"/>
        </w:rPr>
        <w:t xml:space="preserve">styrelsen og Ankestyrelsen. </w:t>
      </w:r>
    </w:p>
    <w:p w14:paraId="22003630" w14:textId="77777777" w:rsidR="00F06B51" w:rsidRPr="00184358" w:rsidRDefault="00F06B51" w:rsidP="007E6AA8">
      <w:pPr>
        <w:pStyle w:val="Listeafsnit"/>
        <w:numPr>
          <w:ilvl w:val="0"/>
          <w:numId w:val="15"/>
        </w:numPr>
        <w:spacing w:after="160" w:line="256" w:lineRule="auto"/>
        <w:rPr>
          <w:szCs w:val="20"/>
        </w:rPr>
      </w:pPr>
      <w:r w:rsidRPr="00184358">
        <w:rPr>
          <w:szCs w:val="20"/>
        </w:rPr>
        <w:t>Fra Social</w:t>
      </w:r>
      <w:r>
        <w:rPr>
          <w:szCs w:val="20"/>
        </w:rPr>
        <w:t>- og Bolig</w:t>
      </w:r>
      <w:r w:rsidRPr="00184358">
        <w:rPr>
          <w:szCs w:val="20"/>
        </w:rPr>
        <w:t>styrelsen bidrager konsulenter fra VISO. VISO er Social</w:t>
      </w:r>
      <w:r>
        <w:rPr>
          <w:szCs w:val="20"/>
        </w:rPr>
        <w:t>- og Bolig</w:t>
      </w:r>
      <w:r w:rsidRPr="00184358">
        <w:rPr>
          <w:szCs w:val="20"/>
        </w:rPr>
        <w:t>styrelsens nationale videns</w:t>
      </w:r>
      <w:r>
        <w:rPr>
          <w:szCs w:val="20"/>
        </w:rPr>
        <w:t>-</w:t>
      </w:r>
      <w:r w:rsidRPr="00184358">
        <w:rPr>
          <w:szCs w:val="20"/>
        </w:rPr>
        <w:t xml:space="preserve"> og specialrådgivningsorganisation. I Task Forcen bidrager VISO blandt andet med et socialfagligt blik på kvalitet i sagsbehandlingen, for eksempel om inddragelse af barnet og netværket eller metodestringens i det konkrete sagsarbejde.</w:t>
      </w:r>
    </w:p>
    <w:p w14:paraId="7D2B8B01" w14:textId="77777777" w:rsidR="00F06B51" w:rsidRPr="00184358" w:rsidRDefault="00F06B51" w:rsidP="007E6AA8">
      <w:pPr>
        <w:pStyle w:val="Listeafsnit"/>
        <w:numPr>
          <w:ilvl w:val="0"/>
          <w:numId w:val="15"/>
        </w:numPr>
        <w:spacing w:after="160" w:line="256" w:lineRule="auto"/>
        <w:rPr>
          <w:szCs w:val="20"/>
        </w:rPr>
      </w:pPr>
      <w:r w:rsidRPr="00184358">
        <w:rPr>
          <w:szCs w:val="20"/>
        </w:rPr>
        <w:t>Fra Social</w:t>
      </w:r>
      <w:r>
        <w:rPr>
          <w:szCs w:val="20"/>
        </w:rPr>
        <w:t>- og Bolig</w:t>
      </w:r>
      <w:r w:rsidRPr="00184358">
        <w:rPr>
          <w:szCs w:val="20"/>
        </w:rPr>
        <w:t>styrelsen bidrager</w:t>
      </w:r>
      <w:r>
        <w:rPr>
          <w:szCs w:val="20"/>
        </w:rPr>
        <w:t xml:space="preserve"> også</w:t>
      </w:r>
      <w:r w:rsidRPr="00184358">
        <w:rPr>
          <w:szCs w:val="20"/>
        </w:rPr>
        <w:t xml:space="preserve"> konsulenter fra Børn, Unge og Familie</w:t>
      </w:r>
      <w:r>
        <w:rPr>
          <w:szCs w:val="20"/>
        </w:rPr>
        <w:t>r</w:t>
      </w:r>
      <w:r w:rsidRPr="00184358">
        <w:rPr>
          <w:szCs w:val="20"/>
        </w:rPr>
        <w:t xml:space="preserve"> med viden og erfaringer om for eksempel ICS-metoden, faglig ledelse og styring, strategier for kompetenceudvikling og uddannelse af medarbejdere på det specialiserede børneområde.</w:t>
      </w:r>
    </w:p>
    <w:p w14:paraId="0A808EB7" w14:textId="77777777" w:rsidR="00F06B51" w:rsidRPr="00184358" w:rsidRDefault="00F06B51" w:rsidP="007E6AA8">
      <w:pPr>
        <w:pStyle w:val="Listeafsnit"/>
        <w:numPr>
          <w:ilvl w:val="0"/>
          <w:numId w:val="15"/>
        </w:numPr>
        <w:spacing w:after="160" w:line="256" w:lineRule="auto"/>
        <w:rPr>
          <w:szCs w:val="20"/>
        </w:rPr>
      </w:pPr>
      <w:r w:rsidRPr="00184358">
        <w:rPr>
          <w:szCs w:val="20"/>
        </w:rPr>
        <w:t>Fra Ankestyrelsen bidrager jurister og konsulenter til, at Task Forcens vurderinger og anbefalinger sker med blik for den relevante lovgivning.</w:t>
      </w:r>
    </w:p>
    <w:p w14:paraId="00EFC4F2" w14:textId="77777777" w:rsidR="00F06B51" w:rsidRDefault="00F06B51" w:rsidP="00F06B51">
      <w:pPr>
        <w:pStyle w:val="Overskrift1"/>
      </w:pPr>
      <w:bookmarkStart w:id="15" w:name="_Toc81807445"/>
      <w:bookmarkStart w:id="16" w:name="_Toc180474491"/>
      <w:r>
        <w:t>Kommunens forpligtelser</w:t>
      </w:r>
      <w:bookmarkEnd w:id="15"/>
      <w:bookmarkEnd w:id="16"/>
    </w:p>
    <w:p w14:paraId="09632FD0" w14:textId="77777777" w:rsidR="00F06B51" w:rsidRPr="00184358" w:rsidRDefault="00F06B51" w:rsidP="00F06B51">
      <w:pPr>
        <w:rPr>
          <w:b/>
          <w:szCs w:val="20"/>
        </w:rPr>
      </w:pPr>
      <w:r w:rsidRPr="00184358">
        <w:rPr>
          <w:szCs w:val="20"/>
        </w:rPr>
        <w:t>Som kommune er I ansvarlige for at stille de nødvendige ressourcer til rådighed. Det betyder, at kommunen forpligter sig til at afsætte ressourcer til:</w:t>
      </w:r>
    </w:p>
    <w:p w14:paraId="3D2E055F" w14:textId="77777777" w:rsidR="00F06B51" w:rsidRPr="00D459B1" w:rsidRDefault="00F06B51" w:rsidP="007E6AA8">
      <w:pPr>
        <w:pStyle w:val="Listeafsnit"/>
        <w:numPr>
          <w:ilvl w:val="0"/>
          <w:numId w:val="16"/>
        </w:numPr>
        <w:spacing w:after="160" w:line="256" w:lineRule="auto"/>
        <w:rPr>
          <w:szCs w:val="20"/>
        </w:rPr>
      </w:pPr>
      <w:r w:rsidRPr="00D459B1">
        <w:rPr>
          <w:szCs w:val="20"/>
        </w:rPr>
        <w:t>Løbende dialog og koordination med Task Forcen</w:t>
      </w:r>
    </w:p>
    <w:p w14:paraId="2990E571" w14:textId="77777777" w:rsidR="00F06B51" w:rsidRDefault="00F06B51" w:rsidP="007E6AA8">
      <w:pPr>
        <w:pStyle w:val="Listeafsnit"/>
        <w:numPr>
          <w:ilvl w:val="0"/>
          <w:numId w:val="16"/>
        </w:numPr>
        <w:spacing w:after="160" w:line="256" w:lineRule="auto"/>
        <w:rPr>
          <w:szCs w:val="20"/>
        </w:rPr>
      </w:pPr>
      <w:r w:rsidRPr="00D459B1">
        <w:rPr>
          <w:szCs w:val="20"/>
        </w:rPr>
        <w:t>At indsamle og fremsend</w:t>
      </w:r>
      <w:r>
        <w:rPr>
          <w:szCs w:val="20"/>
        </w:rPr>
        <w:t>e materiale og sager til analyserapporten</w:t>
      </w:r>
    </w:p>
    <w:p w14:paraId="36BEECA1" w14:textId="77777777" w:rsidR="00F06B51" w:rsidRPr="00D459B1" w:rsidRDefault="00F06B51" w:rsidP="007E6AA8">
      <w:pPr>
        <w:pStyle w:val="Listeafsnit"/>
        <w:numPr>
          <w:ilvl w:val="0"/>
          <w:numId w:val="16"/>
        </w:numPr>
        <w:spacing w:after="160" w:line="256" w:lineRule="auto"/>
        <w:rPr>
          <w:szCs w:val="20"/>
        </w:rPr>
      </w:pPr>
      <w:r>
        <w:rPr>
          <w:szCs w:val="20"/>
        </w:rPr>
        <w:t>At deltage i kursus om systematik i sagsbehandlingen</w:t>
      </w:r>
    </w:p>
    <w:p w14:paraId="5588A864" w14:textId="77777777" w:rsidR="00F06B51" w:rsidRPr="00A01058" w:rsidRDefault="00F06B51" w:rsidP="007E6AA8">
      <w:pPr>
        <w:pStyle w:val="Listeafsnit"/>
        <w:numPr>
          <w:ilvl w:val="0"/>
          <w:numId w:val="16"/>
        </w:numPr>
        <w:spacing w:after="160" w:line="256" w:lineRule="auto"/>
        <w:rPr>
          <w:szCs w:val="20"/>
        </w:rPr>
      </w:pPr>
      <w:r>
        <w:rPr>
          <w:szCs w:val="20"/>
        </w:rPr>
        <w:t>At deltage i workshops</w:t>
      </w:r>
    </w:p>
    <w:p w14:paraId="76B0DE3D" w14:textId="77777777" w:rsidR="00F06B51" w:rsidRPr="00D459B1" w:rsidRDefault="00F06B51" w:rsidP="007E6AA8">
      <w:pPr>
        <w:pStyle w:val="Listeafsnit"/>
        <w:numPr>
          <w:ilvl w:val="0"/>
          <w:numId w:val="16"/>
        </w:numPr>
        <w:spacing w:after="160" w:line="256" w:lineRule="auto"/>
        <w:rPr>
          <w:szCs w:val="20"/>
        </w:rPr>
      </w:pPr>
      <w:r>
        <w:rPr>
          <w:szCs w:val="20"/>
        </w:rPr>
        <w:t>At udarbejde og arbejde efter</w:t>
      </w:r>
      <w:r w:rsidRPr="00D459B1">
        <w:rPr>
          <w:szCs w:val="20"/>
        </w:rPr>
        <w:t xml:space="preserve"> en udviklingsplan</w:t>
      </w:r>
    </w:p>
    <w:p w14:paraId="7A4AC929" w14:textId="77777777" w:rsidR="00F06B51" w:rsidRPr="00D459B1" w:rsidRDefault="00F06B51" w:rsidP="007E6AA8">
      <w:pPr>
        <w:pStyle w:val="Listeafsnit"/>
        <w:numPr>
          <w:ilvl w:val="0"/>
          <w:numId w:val="16"/>
        </w:numPr>
        <w:spacing w:after="160" w:line="256" w:lineRule="auto"/>
        <w:rPr>
          <w:szCs w:val="20"/>
        </w:rPr>
      </w:pPr>
      <w:r w:rsidRPr="00D459B1">
        <w:rPr>
          <w:szCs w:val="20"/>
        </w:rPr>
        <w:t>At fremsende status på udviklingsplanen forud for statusmøder med Task Forcen</w:t>
      </w:r>
    </w:p>
    <w:p w14:paraId="2214259A" w14:textId="77777777" w:rsidR="00F06B51" w:rsidRPr="00D459B1" w:rsidRDefault="00F06B51" w:rsidP="007E6AA8">
      <w:pPr>
        <w:pStyle w:val="Listeafsnit"/>
        <w:numPr>
          <w:ilvl w:val="0"/>
          <w:numId w:val="16"/>
        </w:numPr>
        <w:spacing w:after="160" w:line="256" w:lineRule="auto"/>
        <w:rPr>
          <w:szCs w:val="20"/>
        </w:rPr>
      </w:pPr>
      <w:r w:rsidRPr="00D459B1">
        <w:rPr>
          <w:szCs w:val="20"/>
        </w:rPr>
        <w:lastRenderedPageBreak/>
        <w:t>At indgå i samarbejde om udarbejdelse/kvalitetssikring af ledelsestilsyn</w:t>
      </w:r>
      <w:r>
        <w:rPr>
          <w:szCs w:val="20"/>
        </w:rPr>
        <w:t>, udføre ledelsestilsyn samt fremsende dele heraf</w:t>
      </w:r>
      <w:r w:rsidRPr="00D459B1">
        <w:rPr>
          <w:szCs w:val="20"/>
        </w:rPr>
        <w:t xml:space="preserve"> efter nærmere aftale</w:t>
      </w:r>
    </w:p>
    <w:p w14:paraId="79F35A96" w14:textId="77777777" w:rsidR="00F06B51" w:rsidRPr="00D459B1" w:rsidRDefault="00F06B51" w:rsidP="007E6AA8">
      <w:pPr>
        <w:pStyle w:val="Listeafsnit"/>
        <w:numPr>
          <w:ilvl w:val="0"/>
          <w:numId w:val="16"/>
        </w:numPr>
        <w:spacing w:after="160" w:line="256" w:lineRule="auto"/>
        <w:rPr>
          <w:szCs w:val="20"/>
        </w:rPr>
      </w:pPr>
      <w:r w:rsidRPr="00D459B1">
        <w:rPr>
          <w:szCs w:val="20"/>
        </w:rPr>
        <w:t>At afrapportere til byrådet/kommunalbestyrelsen minimum 2 gange årligt.</w:t>
      </w:r>
    </w:p>
    <w:p w14:paraId="07E71DF0" w14:textId="77777777" w:rsidR="00F06B51" w:rsidRPr="00184358" w:rsidRDefault="00F06B51" w:rsidP="00F06B51">
      <w:pPr>
        <w:pStyle w:val="Overskrift1"/>
      </w:pPr>
      <w:bookmarkStart w:id="17" w:name="_Toc81807446"/>
      <w:bookmarkStart w:id="18" w:name="_Toc180474492"/>
      <w:r w:rsidRPr="00184358">
        <w:t>Målgruppe og ansøgerkreds</w:t>
      </w:r>
      <w:bookmarkEnd w:id="17"/>
      <w:bookmarkEnd w:id="18"/>
    </w:p>
    <w:p w14:paraId="487433F6" w14:textId="77777777" w:rsidR="00F06B51" w:rsidRDefault="00F06B51" w:rsidP="00F06B51">
      <w:r>
        <w:t>Målgruppen for Task Forcen er kommunale forvaltninger med ansvar for området børn og unge i udsatte positioner. Task Forcen har fokus på den kommunale sagsbehandling og kan derfor alene søges af kommunale myndighedsafdelinger.</w:t>
      </w:r>
    </w:p>
    <w:p w14:paraId="2CFA51EA" w14:textId="77777777" w:rsidR="00F06B51" w:rsidRDefault="00F06B51" w:rsidP="00F06B51"/>
    <w:p w14:paraId="1A2546EA" w14:textId="77777777" w:rsidR="00F06B51" w:rsidRPr="00184358" w:rsidRDefault="00F06B51" w:rsidP="00F06B51">
      <w:pPr>
        <w:pStyle w:val="Overskrift1"/>
      </w:pPr>
      <w:bookmarkStart w:id="19" w:name="_Toc81807447"/>
      <w:bookmarkStart w:id="20" w:name="_Toc180474493"/>
      <w:r w:rsidRPr="00184358">
        <w:t xml:space="preserve">Kriterier for tildeling af </w:t>
      </w:r>
      <w:bookmarkEnd w:id="19"/>
      <w:r>
        <w:t>forløb</w:t>
      </w:r>
      <w:bookmarkEnd w:id="20"/>
    </w:p>
    <w:p w14:paraId="231E4EBC" w14:textId="425415CC" w:rsidR="00F06B51" w:rsidRPr="00184358" w:rsidRDefault="00F06B51" w:rsidP="00F06B51">
      <w:pPr>
        <w:rPr>
          <w:rFonts w:cstheme="minorHAnsi"/>
          <w:szCs w:val="20"/>
        </w:rPr>
      </w:pPr>
      <w:r w:rsidRPr="00184358">
        <w:rPr>
          <w:rFonts w:cstheme="minorHAnsi"/>
          <w:szCs w:val="20"/>
        </w:rPr>
        <w:t>Kommunernes ansøgning til Task Forcen bliver vurderet i forhold til motivation,</w:t>
      </w:r>
      <w:r>
        <w:rPr>
          <w:rFonts w:cstheme="minorHAnsi"/>
          <w:szCs w:val="20"/>
        </w:rPr>
        <w:t xml:space="preserve"> behov,</w:t>
      </w:r>
      <w:r w:rsidRPr="00184358">
        <w:rPr>
          <w:rFonts w:cstheme="minorHAnsi"/>
          <w:szCs w:val="20"/>
        </w:rPr>
        <w:t xml:space="preserve"> parathed og øvrige aktiviteter på området</w:t>
      </w:r>
      <w:r>
        <w:rPr>
          <w:rFonts w:cstheme="minorHAnsi"/>
          <w:szCs w:val="20"/>
        </w:rPr>
        <w:t xml:space="preserve"> i den enkelte kommune</w:t>
      </w:r>
      <w:r w:rsidR="00F16D1B">
        <w:rPr>
          <w:rFonts w:cstheme="minorHAnsi"/>
          <w:szCs w:val="20"/>
        </w:rPr>
        <w:t xml:space="preserve">. </w:t>
      </w:r>
      <w:r w:rsidRPr="00184358">
        <w:rPr>
          <w:rFonts w:cstheme="minorHAnsi"/>
          <w:szCs w:val="20"/>
        </w:rPr>
        <w:t>Det vil sige, at der i vurderingen af ansøgningen bliver lagt vægt på følgende:</w:t>
      </w:r>
    </w:p>
    <w:p w14:paraId="5CBF3FF6" w14:textId="77777777" w:rsidR="00F06B51" w:rsidRPr="00184358" w:rsidRDefault="00F06B51" w:rsidP="007E6AA8">
      <w:pPr>
        <w:pStyle w:val="Listeafsnit"/>
        <w:numPr>
          <w:ilvl w:val="0"/>
          <w:numId w:val="17"/>
        </w:numPr>
        <w:spacing w:after="160" w:line="256" w:lineRule="auto"/>
        <w:rPr>
          <w:rFonts w:cstheme="minorHAnsi"/>
          <w:szCs w:val="20"/>
        </w:rPr>
      </w:pPr>
      <w:r w:rsidRPr="00184358">
        <w:rPr>
          <w:rFonts w:cstheme="minorHAnsi"/>
          <w:szCs w:val="20"/>
        </w:rPr>
        <w:t>Kommunens motivation for samarbejdet: I ansøgningsskemaet skal kommunen beskrive deres nuværende praksis og de områder, den ønsker at udvikle i forhold til at sikre kvaliteten i sagsbehandlingen. Derefter skal det beskrives, hvordan kommunen vurderer, at Task Forcens analyse- og udviklingsarbejde kan bidrage til at imødekomme dette. Kommuner, der har et stærkt fokus på den konkrete sagsbehandling, vil blive prioriteret.</w:t>
      </w:r>
    </w:p>
    <w:p w14:paraId="3005AD04" w14:textId="77777777" w:rsidR="00F06B51" w:rsidRPr="00184358" w:rsidRDefault="00F06B51" w:rsidP="007E6AA8">
      <w:pPr>
        <w:pStyle w:val="Listeafsnit"/>
        <w:numPr>
          <w:ilvl w:val="0"/>
          <w:numId w:val="17"/>
        </w:numPr>
        <w:spacing w:after="160" w:line="256" w:lineRule="auto"/>
        <w:rPr>
          <w:rFonts w:cstheme="minorHAnsi"/>
          <w:szCs w:val="20"/>
        </w:rPr>
      </w:pPr>
      <w:r w:rsidRPr="00184358">
        <w:rPr>
          <w:rFonts w:cstheme="minorHAnsi"/>
          <w:szCs w:val="20"/>
        </w:rPr>
        <w:t>Kommunens parathed til at indgå i et udviklingsarbejde: Kommunen skal beskrive, hvorfor det politiske niveau, ledelsen og medarbejderne er parate til at indgå i et Task Force</w:t>
      </w:r>
      <w:r>
        <w:rPr>
          <w:rFonts w:cstheme="minorHAnsi"/>
          <w:szCs w:val="20"/>
        </w:rPr>
        <w:t>-</w:t>
      </w:r>
      <w:r w:rsidRPr="00184358">
        <w:rPr>
          <w:rFonts w:cstheme="minorHAnsi"/>
          <w:szCs w:val="20"/>
        </w:rPr>
        <w:t>forløb. Kommuner, hvor både politikere, ledere og medarbejdere har været informeret og involveret i beslutningen, vil blive prioriteret.</w:t>
      </w:r>
    </w:p>
    <w:p w14:paraId="64CB3477" w14:textId="77777777" w:rsidR="00F06B51" w:rsidRDefault="00F06B51" w:rsidP="007E6AA8">
      <w:pPr>
        <w:pStyle w:val="Listeafsnit"/>
        <w:numPr>
          <w:ilvl w:val="0"/>
          <w:numId w:val="17"/>
        </w:numPr>
        <w:spacing w:after="160" w:line="256" w:lineRule="auto"/>
        <w:rPr>
          <w:rFonts w:cstheme="minorHAnsi"/>
          <w:szCs w:val="20"/>
        </w:rPr>
      </w:pPr>
      <w:r w:rsidRPr="00184358">
        <w:rPr>
          <w:rFonts w:cstheme="minorHAnsi"/>
          <w:szCs w:val="20"/>
        </w:rPr>
        <w:t>Kommunens øvrige aktiviteter på området: Kommunen skal beskrive, hvilke udviklingstiltag i relation til myndighedsområdet, der allerede er påbegyndt i kommunen, og hvordan Task Force</w:t>
      </w:r>
      <w:r>
        <w:rPr>
          <w:rFonts w:cstheme="minorHAnsi"/>
          <w:szCs w:val="20"/>
        </w:rPr>
        <w:t>-</w:t>
      </w:r>
      <w:r w:rsidRPr="00184358">
        <w:rPr>
          <w:rFonts w:cstheme="minorHAnsi"/>
          <w:szCs w:val="20"/>
        </w:rPr>
        <w:t>forløbet kan ses i sammenhæng med disse. Prioriteringen af kommunerne sker ud fra en vurdering af, i hvor høj grad kommunen kan redegøre for en robust organisation. Kommuner, der er i gang med en større omlægning af området, vil ikke blive prioriteret.</w:t>
      </w:r>
    </w:p>
    <w:p w14:paraId="62A8940B" w14:textId="77777777" w:rsidR="00F06B51" w:rsidRDefault="00F06B51" w:rsidP="007E6AA8">
      <w:pPr>
        <w:pStyle w:val="Listeafsnit"/>
        <w:numPr>
          <w:ilvl w:val="0"/>
          <w:numId w:val="17"/>
        </w:numPr>
        <w:spacing w:after="160" w:line="256" w:lineRule="auto"/>
        <w:rPr>
          <w:rFonts w:cstheme="minorHAnsi"/>
          <w:szCs w:val="20"/>
        </w:rPr>
      </w:pPr>
      <w:r w:rsidRPr="00284284">
        <w:rPr>
          <w:rFonts w:cstheme="minorHAnsi"/>
          <w:szCs w:val="20"/>
        </w:rPr>
        <w:t>Kommuner, der ikke tidligere har samarbejdet med Task Forcen, vil blive prioriteret frem</w:t>
      </w:r>
      <w:r>
        <w:rPr>
          <w:rFonts w:cstheme="minorHAnsi"/>
          <w:szCs w:val="20"/>
        </w:rPr>
        <w:t xml:space="preserve"> </w:t>
      </w:r>
      <w:r w:rsidRPr="00284284">
        <w:rPr>
          <w:rFonts w:cstheme="minorHAnsi"/>
          <w:szCs w:val="20"/>
        </w:rPr>
        <w:t>for kommuner, der tidligere har indgået i et Task Force-forløb</w:t>
      </w:r>
      <w:r>
        <w:rPr>
          <w:rFonts w:cstheme="minorHAnsi"/>
          <w:szCs w:val="20"/>
        </w:rPr>
        <w:t>.</w:t>
      </w:r>
    </w:p>
    <w:p w14:paraId="78444987" w14:textId="77777777" w:rsidR="00F06B51" w:rsidRPr="00284284" w:rsidRDefault="00F06B51" w:rsidP="007E6AA8">
      <w:pPr>
        <w:pStyle w:val="Listeafsnit"/>
        <w:numPr>
          <w:ilvl w:val="0"/>
          <w:numId w:val="17"/>
        </w:numPr>
        <w:spacing w:after="160" w:line="256" w:lineRule="auto"/>
        <w:rPr>
          <w:rFonts w:cstheme="minorHAnsi"/>
          <w:szCs w:val="20"/>
        </w:rPr>
      </w:pPr>
      <w:r w:rsidRPr="00284284">
        <w:rPr>
          <w:rFonts w:cstheme="minorHAnsi"/>
          <w:szCs w:val="20"/>
        </w:rPr>
        <w:t>Kommuner, hvor Task Forcen vurderer, at et forløb vil kunne bidrage til den største forskel</w:t>
      </w:r>
      <w:r>
        <w:rPr>
          <w:rFonts w:cstheme="minorHAnsi"/>
          <w:szCs w:val="20"/>
        </w:rPr>
        <w:t>,</w:t>
      </w:r>
      <w:r w:rsidRPr="00284284">
        <w:rPr>
          <w:rFonts w:cstheme="minorHAnsi"/>
          <w:szCs w:val="20"/>
        </w:rPr>
        <w:t xml:space="preserve"> vil blive prioriteret</w:t>
      </w:r>
      <w:r>
        <w:rPr>
          <w:rFonts w:cstheme="minorHAnsi"/>
          <w:szCs w:val="20"/>
        </w:rPr>
        <w:t xml:space="preserve">. </w:t>
      </w:r>
      <w:r w:rsidRPr="00284284">
        <w:rPr>
          <w:rFonts w:cstheme="minorHAnsi"/>
          <w:szCs w:val="20"/>
        </w:rPr>
        <w:t xml:space="preserve">Dette vurderes ud fra et samlet billede på baggrund af kommunens ansøgning, bilag og øvrige informationer om kommunen, herunder </w:t>
      </w:r>
      <w:r>
        <w:rPr>
          <w:rFonts w:cstheme="minorHAnsi"/>
          <w:szCs w:val="20"/>
        </w:rPr>
        <w:t xml:space="preserve">data fra </w:t>
      </w:r>
      <w:r w:rsidRPr="00284284">
        <w:rPr>
          <w:rFonts w:cstheme="minorHAnsi"/>
          <w:szCs w:val="20"/>
        </w:rPr>
        <w:t>Børnesagsbarometeret.</w:t>
      </w:r>
    </w:p>
    <w:p w14:paraId="6EC5B095" w14:textId="77777777" w:rsidR="00F06B51" w:rsidRPr="00184358" w:rsidRDefault="00F06B51" w:rsidP="00F06B51">
      <w:pPr>
        <w:rPr>
          <w:rFonts w:cstheme="minorHAnsi"/>
          <w:szCs w:val="20"/>
        </w:rPr>
      </w:pPr>
      <w:r w:rsidRPr="00184358">
        <w:rPr>
          <w:rFonts w:cstheme="minorHAnsi"/>
          <w:szCs w:val="20"/>
        </w:rPr>
        <w:t>Som led i ansøgningen skal følgende 3 minimumskriterier være opfyldt:</w:t>
      </w:r>
    </w:p>
    <w:p w14:paraId="31143DBD" w14:textId="77777777" w:rsidR="00F06B51" w:rsidRPr="00184358" w:rsidRDefault="00F06B51" w:rsidP="007E6AA8">
      <w:pPr>
        <w:pStyle w:val="Listeafsnit"/>
        <w:numPr>
          <w:ilvl w:val="0"/>
          <w:numId w:val="18"/>
        </w:numPr>
        <w:spacing w:after="160" w:line="256" w:lineRule="auto"/>
        <w:rPr>
          <w:rFonts w:cstheme="minorHAnsi"/>
          <w:szCs w:val="20"/>
        </w:rPr>
      </w:pPr>
      <w:r w:rsidRPr="00184358">
        <w:rPr>
          <w:rFonts w:cstheme="minorHAnsi"/>
          <w:szCs w:val="20"/>
        </w:rPr>
        <w:t xml:space="preserve">Kommunen skal forud for ansøgningen afholde et indledende møde med Task Forcen. Formålet med mødet er, at direktøren og ledergruppen har forståelse for, hvad samarbejdet med Task Forcen indebærer, og hvilke krav der stilles til kommunen i forbindelse med forløbet. Samtidig giver det Task Forcen mulighed for at få et første indtryk af kommunens styrker og udfordringer på området. Interesserede kommuner anbefales at tage kontakt til Task Forcen via </w:t>
      </w:r>
      <w:hyperlink r:id="rId11" w:history="1">
        <w:r>
          <w:rPr>
            <w:rStyle w:val="Hyperlink"/>
            <w:rFonts w:cstheme="minorHAnsi"/>
            <w:color w:val="0000FF"/>
            <w:szCs w:val="20"/>
            <w:u w:val="single"/>
          </w:rPr>
          <w:t>taskforce@sbst</w:t>
        </w:r>
        <w:r w:rsidRPr="00184358">
          <w:rPr>
            <w:rStyle w:val="Hyperlink"/>
            <w:rFonts w:cstheme="minorHAnsi"/>
            <w:color w:val="0000FF"/>
            <w:szCs w:val="20"/>
            <w:u w:val="single"/>
          </w:rPr>
          <w:t>.dk</w:t>
        </w:r>
      </w:hyperlink>
      <w:r w:rsidRPr="00184358">
        <w:rPr>
          <w:rStyle w:val="Hyperlink"/>
          <w:rFonts w:cstheme="minorHAnsi"/>
          <w:color w:val="0070C0"/>
          <w:szCs w:val="20"/>
        </w:rPr>
        <w:t xml:space="preserve"> </w:t>
      </w:r>
      <w:r w:rsidRPr="00184358">
        <w:rPr>
          <w:rFonts w:cstheme="minorHAnsi"/>
          <w:szCs w:val="20"/>
        </w:rPr>
        <w:t xml:space="preserve">med blik på at aftale et afklaringsmøde. </w:t>
      </w:r>
    </w:p>
    <w:p w14:paraId="70914E01" w14:textId="77777777" w:rsidR="00F06B51" w:rsidRPr="00184358" w:rsidRDefault="00F06B51" w:rsidP="007E6AA8">
      <w:pPr>
        <w:pStyle w:val="Listeafsnit"/>
        <w:numPr>
          <w:ilvl w:val="0"/>
          <w:numId w:val="18"/>
        </w:numPr>
        <w:spacing w:after="160" w:line="256" w:lineRule="auto"/>
        <w:rPr>
          <w:rFonts w:cstheme="minorHAnsi"/>
          <w:szCs w:val="20"/>
        </w:rPr>
      </w:pPr>
      <w:r>
        <w:rPr>
          <w:rFonts w:cstheme="minorHAnsi"/>
          <w:szCs w:val="20"/>
        </w:rPr>
        <w:t>A</w:t>
      </w:r>
      <w:r w:rsidRPr="00184358">
        <w:rPr>
          <w:rFonts w:cstheme="minorHAnsi"/>
          <w:szCs w:val="20"/>
        </w:rPr>
        <w:t>t kommunen i ansøgningen kan godtgøre, at der er politisk og ledelsesmæssig opbakning til forløbet i form af et referat fra et udvalgs- eller byrådsmøde.</w:t>
      </w:r>
    </w:p>
    <w:p w14:paraId="116A6E1C" w14:textId="77777777" w:rsidR="00F06B51" w:rsidRDefault="00F06B51" w:rsidP="007E6AA8">
      <w:pPr>
        <w:pStyle w:val="Listeafsnit"/>
        <w:numPr>
          <w:ilvl w:val="0"/>
          <w:numId w:val="18"/>
        </w:numPr>
        <w:spacing w:after="160" w:line="256" w:lineRule="auto"/>
        <w:rPr>
          <w:rFonts w:cstheme="minorHAnsi"/>
          <w:szCs w:val="20"/>
        </w:rPr>
      </w:pPr>
      <w:r>
        <w:rPr>
          <w:rFonts w:cstheme="minorHAnsi"/>
          <w:szCs w:val="20"/>
        </w:rPr>
        <w:t>A</w:t>
      </w:r>
      <w:r w:rsidRPr="00184358">
        <w:rPr>
          <w:rFonts w:cstheme="minorHAnsi"/>
          <w:szCs w:val="20"/>
        </w:rPr>
        <w:t xml:space="preserve">t kommunen ved direktørunderskrift på ansøgningen har forpligtet sig </w:t>
      </w:r>
      <w:r>
        <w:rPr>
          <w:rFonts w:cstheme="minorHAnsi"/>
          <w:szCs w:val="20"/>
        </w:rPr>
        <w:t>til</w:t>
      </w:r>
      <w:r w:rsidRPr="00184358">
        <w:rPr>
          <w:rFonts w:cstheme="minorHAnsi"/>
          <w:szCs w:val="20"/>
        </w:rPr>
        <w:t xml:space="preserve"> at afsætte de nødvendige ressourcer til gennemførsel af forløbet.</w:t>
      </w:r>
    </w:p>
    <w:p w14:paraId="3B0ED175" w14:textId="77777777" w:rsidR="00F06B51" w:rsidRPr="006D1437" w:rsidRDefault="00F06B51" w:rsidP="00F06B51">
      <w:pPr>
        <w:rPr>
          <w:rFonts w:cstheme="minorHAnsi"/>
          <w:szCs w:val="20"/>
        </w:rPr>
      </w:pPr>
    </w:p>
    <w:p w14:paraId="42865291" w14:textId="77777777" w:rsidR="00F06B51" w:rsidRPr="00184358" w:rsidRDefault="00F06B51" w:rsidP="00F06B51">
      <w:pPr>
        <w:pStyle w:val="Overskrift1"/>
      </w:pPr>
      <w:bookmarkStart w:id="21" w:name="_Toc81807448"/>
      <w:bookmarkStart w:id="22" w:name="_Toc180474494"/>
      <w:r w:rsidRPr="00184358">
        <w:lastRenderedPageBreak/>
        <w:t>Praktiske oplysninger</w:t>
      </w:r>
      <w:bookmarkEnd w:id="21"/>
      <w:bookmarkEnd w:id="22"/>
    </w:p>
    <w:p w14:paraId="361A4F15" w14:textId="1DD5784E" w:rsidR="00F06B51" w:rsidRDefault="00F06B51" w:rsidP="00F06B51">
      <w:r>
        <w:rPr>
          <w:b/>
          <w:color w:val="000000" w:themeColor="text1"/>
        </w:rPr>
        <w:t xml:space="preserve">Ansøgningsfristen er d. </w:t>
      </w:r>
      <w:r w:rsidR="00451B2B">
        <w:rPr>
          <w:b/>
          <w:color w:val="000000" w:themeColor="text1"/>
        </w:rPr>
        <w:t>3</w:t>
      </w:r>
      <w:r>
        <w:rPr>
          <w:b/>
          <w:color w:val="000000" w:themeColor="text1"/>
        </w:rPr>
        <w:t xml:space="preserve">. </w:t>
      </w:r>
      <w:r w:rsidR="00451B2B">
        <w:rPr>
          <w:b/>
          <w:color w:val="000000" w:themeColor="text1"/>
        </w:rPr>
        <w:t xml:space="preserve">december </w:t>
      </w:r>
      <w:r>
        <w:rPr>
          <w:b/>
          <w:color w:val="000000" w:themeColor="text1"/>
        </w:rPr>
        <w:t>202</w:t>
      </w:r>
      <w:r w:rsidR="00451B2B">
        <w:rPr>
          <w:b/>
          <w:color w:val="000000" w:themeColor="text1"/>
        </w:rPr>
        <w:t>5</w:t>
      </w:r>
      <w:r>
        <w:rPr>
          <w:b/>
          <w:color w:val="000000" w:themeColor="text1"/>
        </w:rPr>
        <w:t xml:space="preserve">. </w:t>
      </w:r>
    </w:p>
    <w:p w14:paraId="2A589A45" w14:textId="77777777" w:rsidR="00F06B51" w:rsidRDefault="00F06B51" w:rsidP="00F06B51"/>
    <w:p w14:paraId="2423010A" w14:textId="77777777" w:rsidR="00F06B51" w:rsidRDefault="00F06B51" w:rsidP="00F06B51">
      <w:r w:rsidRPr="00D459B1">
        <w:t>Opstartstidspunktet for forløbet sker inden for rammerne af Task Forcens årshjul</w:t>
      </w:r>
      <w:r>
        <w:t>.</w:t>
      </w:r>
      <w:r w:rsidRPr="00D459B1">
        <w:t xml:space="preserve"> Ved ansøgningen kan I angive et foretrukket opstartstidspunkt.</w:t>
      </w:r>
      <w:r>
        <w:t xml:space="preserve"> Det er Task Forcen, der beslutter endeligt opstartstidspunkt. </w:t>
      </w:r>
    </w:p>
    <w:p w14:paraId="6DEBAA68" w14:textId="77777777" w:rsidR="00F06B51" w:rsidRDefault="00F06B51" w:rsidP="00F06B51"/>
    <w:p w14:paraId="509C8E8E" w14:textId="1F03E3EC" w:rsidR="00F06B51" w:rsidRDefault="00F06B51" w:rsidP="00F06B51">
      <w:r>
        <w:t>Ansøgningsskema kan downloades på Social- og Boligstyrelsens hjemmeside</w:t>
      </w:r>
      <w:r w:rsidR="00662155">
        <w:t>.</w:t>
      </w:r>
    </w:p>
    <w:p w14:paraId="2115C331" w14:textId="77777777" w:rsidR="00F06B51" w:rsidRDefault="00F06B51" w:rsidP="00F06B51"/>
    <w:p w14:paraId="5AEDEDF7" w14:textId="410A1E7C" w:rsidR="00F06B51" w:rsidRDefault="00F06B51" w:rsidP="00F06B51">
      <w:r>
        <w:t xml:space="preserve">Ansøgningsskema udfyldes og fremsendes elektronisk sammen med relevante bilag til Task Forcen på følgende e-mail: </w:t>
      </w:r>
      <w:hyperlink r:id="rId12" w:history="1">
        <w:r>
          <w:rPr>
            <w:rStyle w:val="Hyperlink"/>
            <w:color w:val="0000FF"/>
            <w:u w:val="single"/>
          </w:rPr>
          <w:t>taskforce@sbst.dk</w:t>
        </w:r>
      </w:hyperlink>
      <w:r>
        <w:rPr>
          <w:rStyle w:val="Hyperlink"/>
          <w:rFonts w:ascii="Arial" w:hAnsi="Arial" w:cs="Arial"/>
          <w:color w:val="0000FF"/>
          <w:sz w:val="18"/>
          <w:szCs w:val="18"/>
          <w:u w:val="single"/>
        </w:rPr>
        <w:t xml:space="preserve"> </w:t>
      </w:r>
      <w:r>
        <w:t xml:space="preserve">Eventuelle spørgsmål vedr. ansøgning kan rettes til Task Force Sekretariatet i Social- og Boligstyrelsen på mail til </w:t>
      </w:r>
      <w:hyperlink r:id="rId13" w:history="1">
        <w:r>
          <w:rPr>
            <w:rStyle w:val="Hyperlink"/>
            <w:color w:val="0000FF"/>
            <w:u w:val="single"/>
          </w:rPr>
          <w:t>taskforce@sbst.dk</w:t>
        </w:r>
      </w:hyperlink>
      <w:r>
        <w:rPr>
          <w:rFonts w:ascii="Arial" w:hAnsi="Arial" w:cs="Arial"/>
          <w:color w:val="0000FF"/>
          <w:sz w:val="18"/>
          <w:szCs w:val="18"/>
          <w:u w:val="single"/>
        </w:rPr>
        <w:t xml:space="preserve"> </w:t>
      </w:r>
      <w:r>
        <w:t>eller til projektleder Louise Austeen Leth på telefonnummer 50</w:t>
      </w:r>
      <w:r w:rsidR="00D72E18">
        <w:t xml:space="preserve"> </w:t>
      </w:r>
      <w:r>
        <w:t>81</w:t>
      </w:r>
      <w:r w:rsidR="00D72E18">
        <w:t xml:space="preserve"> </w:t>
      </w:r>
      <w:r>
        <w:t>09</w:t>
      </w:r>
      <w:r w:rsidR="00D72E18">
        <w:t xml:space="preserve"> </w:t>
      </w:r>
      <w:r>
        <w:t xml:space="preserve">55. </w:t>
      </w:r>
    </w:p>
    <w:p w14:paraId="74CEFB49" w14:textId="77777777" w:rsidR="00F06B51" w:rsidRDefault="00F06B51" w:rsidP="00F06B51"/>
    <w:p w14:paraId="438B2890" w14:textId="77777777" w:rsidR="00F06B51" w:rsidRPr="00A60ABC" w:rsidRDefault="00F06B51" w:rsidP="00F06B51">
      <w:pPr>
        <w:rPr>
          <w:rFonts w:ascii="Arial" w:hAnsi="Arial" w:cs="Arial"/>
          <w:color w:val="0000FF"/>
          <w:sz w:val="18"/>
          <w:szCs w:val="18"/>
          <w:u w:val="single"/>
        </w:rPr>
      </w:pPr>
      <w:r>
        <w:t>Social- og Boligstyrelsen forbeholder sig retten til at bede om uddybende oplysninger til ansøgningen efter ansøgningsfristens udløb.</w:t>
      </w:r>
    </w:p>
    <w:p w14:paraId="4C9FFEB1" w14:textId="77777777" w:rsidR="00F06B51" w:rsidRDefault="00F06B51" w:rsidP="00F06B51"/>
    <w:p w14:paraId="08CED7E9" w14:textId="6DDD3C46" w:rsidR="004A2894" w:rsidRPr="004A2894" w:rsidRDefault="00F06B51" w:rsidP="004A2894">
      <w:pPr>
        <w:rPr>
          <w:lang w:eastAsia="da-DK"/>
        </w:rPr>
        <w:sectPr w:rsidR="004A2894" w:rsidRPr="004A2894" w:rsidSect="009E1724">
          <w:footerReference w:type="default" r:id="rId14"/>
          <w:headerReference w:type="first" r:id="rId15"/>
          <w:pgSz w:w="11906" w:h="16838"/>
          <w:pgMar w:top="2268" w:right="2098" w:bottom="1701" w:left="2098" w:header="1134" w:footer="907" w:gutter="0"/>
          <w:pgNumType w:start="1"/>
          <w:cols w:space="708"/>
          <w:docGrid w:linePitch="360"/>
        </w:sectPr>
      </w:pPr>
      <w:r w:rsidRPr="00344C16">
        <w:t>Ansøgerne kan forvente svar på ansøgningen</w:t>
      </w:r>
      <w:r w:rsidR="00451B2B">
        <w:t xml:space="preserve"> i uge 51</w:t>
      </w:r>
      <w:r>
        <w:t xml:space="preserve">. </w:t>
      </w:r>
    </w:p>
    <w:p w14:paraId="0986BCCD" w14:textId="77777777" w:rsidR="00185B98" w:rsidRPr="000C24D8" w:rsidRDefault="00185B98" w:rsidP="003F3AF1">
      <w:pPr>
        <w:spacing w:line="276" w:lineRule="auto"/>
      </w:pPr>
    </w:p>
    <w:sectPr w:rsidR="00185B98" w:rsidRPr="000C24D8" w:rsidSect="000150CC">
      <w:headerReference w:type="first" r:id="rId16"/>
      <w:footerReference w:type="first" r:id="rId17"/>
      <w:pgSz w:w="11906" w:h="16838"/>
      <w:pgMar w:top="2268" w:right="1701" w:bottom="1701" w:left="6634" w:header="1134" w:footer="153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362B7" w14:textId="77777777" w:rsidR="00CC0ACA" w:rsidRDefault="00CC0ACA" w:rsidP="005D1D2F">
      <w:pPr>
        <w:spacing w:line="240" w:lineRule="auto"/>
      </w:pPr>
      <w:r>
        <w:separator/>
      </w:r>
    </w:p>
  </w:endnote>
  <w:endnote w:type="continuationSeparator" w:id="0">
    <w:p w14:paraId="7C7784D3" w14:textId="77777777" w:rsidR="00CC0ACA" w:rsidRDefault="00CC0ACA" w:rsidP="005D1D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18D6E" w14:textId="6B8102A0" w:rsidR="0053026B" w:rsidRPr="00036895" w:rsidRDefault="0053026B" w:rsidP="00036895">
    <w:pPr>
      <w:tabs>
        <w:tab w:val="center" w:pos="4819"/>
        <w:tab w:val="right" w:pos="9638"/>
      </w:tabs>
      <w:spacing w:line="240" w:lineRule="auto"/>
      <w:jc w:val="right"/>
      <w:rPr>
        <w:rFonts w:ascii="Arial" w:eastAsia="Arial" w:hAnsi="Arial" w:cs="Times New Roman"/>
        <w:noProof/>
        <w:sz w:val="18"/>
        <w:lang w:eastAsia="da-DK"/>
      </w:rPr>
    </w:pPr>
    <w:r w:rsidRPr="00036895">
      <w:rPr>
        <w:rFonts w:ascii="Arial" w:eastAsia="Arial" w:hAnsi="Arial" w:cs="Times New Roman"/>
        <w:noProof/>
        <w:sz w:val="18"/>
        <w:lang w:eastAsia="da-DK"/>
      </w:rPr>
      <w:t xml:space="preserve">Side </w:t>
    </w:r>
    <w:r w:rsidRPr="00036895">
      <w:rPr>
        <w:rFonts w:ascii="Arial" w:eastAsia="Arial" w:hAnsi="Arial" w:cs="Times New Roman"/>
        <w:noProof/>
        <w:sz w:val="18"/>
        <w:lang w:eastAsia="da-DK"/>
      </w:rPr>
      <w:fldChar w:fldCharType="begin"/>
    </w:r>
    <w:r w:rsidRPr="00036895">
      <w:rPr>
        <w:rFonts w:ascii="Arial" w:eastAsia="Arial" w:hAnsi="Arial" w:cs="Times New Roman"/>
        <w:noProof/>
        <w:sz w:val="18"/>
        <w:lang w:eastAsia="da-DK"/>
      </w:rPr>
      <w:instrText xml:space="preserve"> PAGE   \* MERGEFORMAT </w:instrText>
    </w:r>
    <w:r w:rsidRPr="00036895">
      <w:rPr>
        <w:rFonts w:ascii="Arial" w:eastAsia="Arial" w:hAnsi="Arial" w:cs="Times New Roman"/>
        <w:noProof/>
        <w:sz w:val="18"/>
        <w:lang w:eastAsia="da-DK"/>
      </w:rPr>
      <w:fldChar w:fldCharType="separate"/>
    </w:r>
    <w:r w:rsidR="00F06B51">
      <w:rPr>
        <w:rFonts w:ascii="Arial" w:eastAsia="Arial" w:hAnsi="Arial" w:cs="Times New Roman"/>
        <w:noProof/>
        <w:sz w:val="18"/>
        <w:lang w:eastAsia="da-DK"/>
      </w:rPr>
      <w:t>5</w:t>
    </w:r>
    <w:r w:rsidRPr="00036895">
      <w:rPr>
        <w:rFonts w:ascii="Arial" w:eastAsia="Arial" w:hAnsi="Arial" w:cs="Times New Roman"/>
        <w:noProof/>
        <w:sz w:val="18"/>
        <w:lang w:eastAsia="da-DK"/>
      </w:rPr>
      <w:fldChar w:fldCharType="end"/>
    </w:r>
    <w:r w:rsidRPr="00036895">
      <w:rPr>
        <w:rFonts w:ascii="Arial" w:eastAsia="Arial" w:hAnsi="Arial" w:cs="Times New Roman"/>
        <w:noProof/>
        <w:sz w:val="18"/>
        <w:lang w:eastAsia="da-DK"/>
      </w:rPr>
      <w:t xml:space="preserve"> af </w:t>
    </w:r>
    <w:r w:rsidRPr="00036895">
      <w:rPr>
        <w:rFonts w:ascii="Arial" w:eastAsia="Arial" w:hAnsi="Arial" w:cs="Times New Roman"/>
        <w:noProof/>
        <w:sz w:val="18"/>
        <w:lang w:eastAsia="da-DK"/>
      </w:rPr>
      <w:fldChar w:fldCharType="begin"/>
    </w:r>
    <w:r w:rsidRPr="00036895">
      <w:rPr>
        <w:rFonts w:ascii="Arial" w:eastAsia="Arial" w:hAnsi="Arial" w:cs="Times New Roman"/>
        <w:noProof/>
        <w:sz w:val="18"/>
        <w:lang w:eastAsia="da-DK"/>
      </w:rPr>
      <w:instrText xml:space="preserve"> NUMPAGES  \* Arabic  \* MERGEFORMAT </w:instrText>
    </w:r>
    <w:r w:rsidRPr="00036895">
      <w:rPr>
        <w:rFonts w:ascii="Arial" w:eastAsia="Arial" w:hAnsi="Arial" w:cs="Times New Roman"/>
        <w:noProof/>
        <w:sz w:val="18"/>
        <w:lang w:eastAsia="da-DK"/>
      </w:rPr>
      <w:fldChar w:fldCharType="separate"/>
    </w:r>
    <w:r w:rsidR="00F06B51">
      <w:rPr>
        <w:rFonts w:ascii="Arial" w:eastAsia="Arial" w:hAnsi="Arial" w:cs="Times New Roman"/>
        <w:noProof/>
        <w:sz w:val="18"/>
        <w:lang w:eastAsia="da-DK"/>
      </w:rPr>
      <w:t>9</w:t>
    </w:r>
    <w:r w:rsidRPr="00036895">
      <w:rPr>
        <w:rFonts w:ascii="Arial" w:eastAsia="Arial" w:hAnsi="Arial" w:cs="Times New Roman"/>
        <w:noProof/>
        <w:sz w:val="18"/>
        <w:lang w:eastAsia="da-DK"/>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DA49B" w14:textId="76E8F50C" w:rsidR="0053026B" w:rsidRDefault="0053026B" w:rsidP="009B585B">
    <w:pPr>
      <w:pStyle w:val="Sidefod"/>
      <w:tabs>
        <w:tab w:val="clear" w:pos="4819"/>
        <w:tab w:val="left" w:pos="567"/>
        <w:tab w:val="center" w:pos="5103"/>
      </w:tabs>
      <w:jc w:val="left"/>
      <w:rPr>
        <w:color w:val="FFFFFF" w:themeColor="background1"/>
        <w:sz w:val="19"/>
        <w:szCs w:val="19"/>
      </w:rPr>
    </w:pPr>
  </w:p>
  <w:p w14:paraId="6240B0FD" w14:textId="77777777" w:rsidR="0053026B" w:rsidRPr="009B585B" w:rsidRDefault="0053026B" w:rsidP="009B585B">
    <w:pPr>
      <w:pStyle w:val="Sidefod"/>
      <w:tabs>
        <w:tab w:val="clear" w:pos="4819"/>
        <w:tab w:val="left" w:pos="567"/>
        <w:tab w:val="center" w:pos="5103"/>
      </w:tabs>
      <w:jc w:val="left"/>
      <w:rPr>
        <w:color w:val="FFFFFF" w:themeColor="background1"/>
        <w:sz w:val="19"/>
        <w:szCs w:val="1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423888"/>
      <w:docPartObj>
        <w:docPartGallery w:val="Page Numbers (Bottom of Page)"/>
        <w:docPartUnique/>
      </w:docPartObj>
    </w:sdtPr>
    <w:sdtContent>
      <w:sdt>
        <w:sdtPr>
          <w:id w:val="-674101971"/>
          <w:docPartObj>
            <w:docPartGallery w:val="Page Numbers (Top of Page)"/>
            <w:docPartUnique/>
          </w:docPartObj>
        </w:sdtPr>
        <w:sdtContent>
          <w:p w14:paraId="3788775E" w14:textId="7B53B329" w:rsidR="0053026B" w:rsidRDefault="004F3E23">
            <w:pPr>
              <w:pStyle w:val="Sidefod"/>
            </w:pPr>
            <w:r w:rsidRPr="004F3E23">
              <w:rPr>
                <w:noProof/>
                <w:lang w:eastAsia="da-DK"/>
              </w:rPr>
              <mc:AlternateContent>
                <mc:Choice Requires="wps">
                  <w:drawing>
                    <wp:anchor distT="0" distB="0" distL="114300" distR="114300" simplePos="0" relativeHeight="251713024" behindDoc="0" locked="0" layoutInCell="1" allowOverlap="1" wp14:anchorId="4C639703" wp14:editId="23A5205D">
                      <wp:simplePos x="0" y="0"/>
                      <wp:positionH relativeFrom="column">
                        <wp:posOffset>0</wp:posOffset>
                      </wp:positionH>
                      <wp:positionV relativeFrom="paragraph">
                        <wp:posOffset>0</wp:posOffset>
                      </wp:positionV>
                      <wp:extent cx="4977935" cy="138499"/>
                      <wp:effectExtent l="0" t="0" r="0" b="0"/>
                      <wp:wrapNone/>
                      <wp:docPr id="18" name="Tekstfelt 17"/>
                      <wp:cNvGraphicFramePr/>
                      <a:graphic xmlns:a="http://schemas.openxmlformats.org/drawingml/2006/main">
                        <a:graphicData uri="http://schemas.microsoft.com/office/word/2010/wordprocessingShape">
                          <wps:wsp>
                            <wps:cNvSpPr txBox="1"/>
                            <wps:spPr>
                              <a:xfrm>
                                <a:off x="0" y="0"/>
                                <a:ext cx="4977935" cy="138499"/>
                              </a:xfrm>
                              <a:prstGeom prst="rect">
                                <a:avLst/>
                              </a:prstGeom>
                              <a:noFill/>
                            </wps:spPr>
                            <wps:txbx>
                              <w:txbxContent>
                                <w:p w14:paraId="0519C407" w14:textId="5041B507" w:rsidR="004F3E23" w:rsidRDefault="004F3E23" w:rsidP="004F3E23">
                                  <w:pPr>
                                    <w:pStyle w:val="NormalWeb"/>
                                    <w:spacing w:before="0" w:beforeAutospacing="0" w:after="0" w:afterAutospacing="0"/>
                                  </w:pPr>
                                  <w:r>
                                    <w:rPr>
                                      <w:rFonts w:asciiTheme="minorHAnsi" w:hAnsi="Arial" w:cstheme="minorBidi"/>
                                      <w:b/>
                                      <w:bCs/>
                                      <w:color w:val="AF292E" w:themeColor="text2"/>
                                      <w:kern w:val="24"/>
                                      <w:sz w:val="18"/>
                                      <w:szCs w:val="18"/>
                                    </w:rPr>
                                    <w:t>Social</w:t>
                                  </w:r>
                                  <w:r w:rsidR="00656CBE">
                                    <w:rPr>
                                      <w:rFonts w:asciiTheme="minorHAnsi" w:hAnsi="Arial" w:cstheme="minorBidi"/>
                                      <w:b/>
                                      <w:bCs/>
                                      <w:color w:val="AF292E" w:themeColor="text2"/>
                                      <w:kern w:val="24"/>
                                      <w:sz w:val="18"/>
                                      <w:szCs w:val="18"/>
                                    </w:rPr>
                                    <w:t>- og Bolig</w:t>
                                  </w:r>
                                  <w:r>
                                    <w:rPr>
                                      <w:rFonts w:asciiTheme="minorHAnsi" w:hAnsi="Arial" w:cstheme="minorBidi"/>
                                      <w:b/>
                                      <w:bCs/>
                                      <w:color w:val="AF292E" w:themeColor="text2"/>
                                      <w:kern w:val="24"/>
                                      <w:sz w:val="18"/>
                                      <w:szCs w:val="18"/>
                                    </w:rPr>
                                    <w:t xml:space="preserve">styrelsen </w:t>
                                  </w:r>
                                  <w:r>
                                    <w:rPr>
                                      <w:rFonts w:asciiTheme="minorHAnsi" w:hAnsi="Arial" w:cstheme="minorBidi"/>
                                      <w:b/>
                                      <w:bCs/>
                                      <w:color w:val="A6A6A6" w:themeColor="background1" w:themeShade="A6"/>
                                      <w:kern w:val="24"/>
                                      <w:sz w:val="18"/>
                                      <w:szCs w:val="18"/>
                                    </w:rPr>
                                    <w:t>+</w:t>
                                  </w:r>
                                  <w:r>
                                    <w:rPr>
                                      <w:rFonts w:asciiTheme="minorHAnsi" w:hAnsi="Arial" w:cstheme="minorBidi"/>
                                      <w:b/>
                                      <w:bCs/>
                                      <w:color w:val="AF292E" w:themeColor="text2"/>
                                      <w:kern w:val="24"/>
                                      <w:sz w:val="18"/>
                                      <w:szCs w:val="18"/>
                                    </w:rPr>
                                    <w:t xml:space="preserve"> </w:t>
                                  </w:r>
                                  <w:r>
                                    <w:rPr>
                                      <w:rFonts w:asciiTheme="minorHAnsi" w:hAnsi="Arial" w:cstheme="minorBidi"/>
                                      <w:b/>
                                      <w:bCs/>
                                      <w:color w:val="4D6F8F"/>
                                      <w:kern w:val="24"/>
                                      <w:sz w:val="18"/>
                                      <w:szCs w:val="18"/>
                                    </w:rPr>
                                    <w:t>Ankestyrelsen</w:t>
                                  </w:r>
                                </w:p>
                              </w:txbxContent>
                            </wps:txbx>
                            <wps:bodyPr wrap="square" lIns="0" tIns="0" rIns="0" bIns="0" rtlCol="0">
                              <a:spAutoFit/>
                            </wps:bodyPr>
                          </wps:wsp>
                        </a:graphicData>
                      </a:graphic>
                    </wp:anchor>
                  </w:drawing>
                </mc:Choice>
                <mc:Fallback>
                  <w:pict>
                    <v:shapetype w14:anchorId="4C639703" id="_x0000_t202" coordsize="21600,21600" o:spt="202" path="m,l,21600r21600,l21600,xe">
                      <v:stroke joinstyle="miter"/>
                      <v:path gradientshapeok="t" o:connecttype="rect"/>
                    </v:shapetype>
                    <v:shape id="Tekstfelt 17" o:spid="_x0000_s1026" type="#_x0000_t202" style="position:absolute;left:0;text-align:left;margin-left:0;margin-top:0;width:391.95pt;height:10.9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" filled="f" stroked="f">
                      <v:textbox style="mso-fit-shape-to-text:t" inset="0,0,0,0">
                        <w:txbxContent>
                          <w:p w14:paraId="0519C407" w14:textId="5041B507" w:rsidR="004F3E23" w:rsidRDefault="004F3E23" w:rsidP="004F3E23">
                            <w:pPr>
                              <w:pStyle w:val="NormalWeb"/>
                              <w:spacing w:before="0" w:beforeAutospacing="0" w:after="0" w:afterAutospacing="0"/>
                            </w:pPr>
                            <w:r>
                              <w:rPr>
                                <w:rFonts w:asciiTheme="minorHAnsi" w:hAnsi="Arial" w:cstheme="minorBidi"/>
                                <w:b/>
                                <w:bCs/>
                                <w:color w:val="AF292E" w:themeColor="text2"/>
                                <w:kern w:val="24"/>
                                <w:sz w:val="18"/>
                                <w:szCs w:val="18"/>
                              </w:rPr>
                              <w:t>Social</w:t>
                            </w:r>
                            <w:r w:rsidR="00656CBE">
                              <w:rPr>
                                <w:rFonts w:asciiTheme="minorHAnsi" w:hAnsi="Arial" w:cstheme="minorBidi"/>
                                <w:b/>
                                <w:bCs/>
                                <w:color w:val="AF292E" w:themeColor="text2"/>
                                <w:kern w:val="24"/>
                                <w:sz w:val="18"/>
                                <w:szCs w:val="18"/>
                              </w:rPr>
                              <w:t>- og Bolig</w:t>
                            </w:r>
                            <w:r>
                              <w:rPr>
                                <w:rFonts w:asciiTheme="minorHAnsi" w:hAnsi="Arial" w:cstheme="minorBidi"/>
                                <w:b/>
                                <w:bCs/>
                                <w:color w:val="AF292E" w:themeColor="text2"/>
                                <w:kern w:val="24"/>
                                <w:sz w:val="18"/>
                                <w:szCs w:val="18"/>
                              </w:rPr>
                              <w:t xml:space="preserve">styrelsen </w:t>
                            </w:r>
                            <w:r>
                              <w:rPr>
                                <w:rFonts w:asciiTheme="minorHAnsi" w:hAnsi="Arial" w:cstheme="minorBidi"/>
                                <w:b/>
                                <w:bCs/>
                                <w:color w:val="A6A6A6" w:themeColor="background1" w:themeShade="A6"/>
                                <w:kern w:val="24"/>
                                <w:sz w:val="18"/>
                                <w:szCs w:val="18"/>
                              </w:rPr>
                              <w:t>+</w:t>
                            </w:r>
                            <w:r>
                              <w:rPr>
                                <w:rFonts w:asciiTheme="minorHAnsi" w:hAnsi="Arial" w:cstheme="minorBidi"/>
                                <w:b/>
                                <w:bCs/>
                                <w:color w:val="AF292E" w:themeColor="text2"/>
                                <w:kern w:val="24"/>
                                <w:sz w:val="18"/>
                                <w:szCs w:val="18"/>
                              </w:rPr>
                              <w:t xml:space="preserve"> </w:t>
                            </w:r>
                            <w:r>
                              <w:rPr>
                                <w:rFonts w:asciiTheme="minorHAnsi" w:hAnsi="Arial" w:cstheme="minorBidi"/>
                                <w:b/>
                                <w:bCs/>
                                <w:color w:val="4D6F8F"/>
                                <w:kern w:val="24"/>
                                <w:sz w:val="18"/>
                                <w:szCs w:val="18"/>
                              </w:rPr>
                              <w:t>Ankestyrelsen</w:t>
                            </w:r>
                          </w:p>
                        </w:txbxContent>
                      </v:textbox>
                    </v:shape>
                  </w:pict>
                </mc:Fallback>
              </mc:AlternateContent>
            </w:r>
            <w:r w:rsidR="0053026B">
              <w:t xml:space="preserve">Side </w:t>
            </w:r>
            <w:r w:rsidR="0053026B">
              <w:rPr>
                <w:b/>
                <w:bCs/>
                <w:sz w:val="24"/>
                <w:szCs w:val="24"/>
              </w:rPr>
              <w:fldChar w:fldCharType="begin"/>
            </w:r>
            <w:r w:rsidR="0053026B">
              <w:rPr>
                <w:b/>
                <w:bCs/>
              </w:rPr>
              <w:instrText>PAGE</w:instrText>
            </w:r>
            <w:r w:rsidR="0053026B">
              <w:rPr>
                <w:b/>
                <w:bCs/>
                <w:sz w:val="24"/>
                <w:szCs w:val="24"/>
              </w:rPr>
              <w:fldChar w:fldCharType="separate"/>
            </w:r>
            <w:r w:rsidR="00735B13">
              <w:rPr>
                <w:b/>
                <w:bCs/>
                <w:noProof/>
              </w:rPr>
              <w:t>1</w:t>
            </w:r>
            <w:r w:rsidR="0053026B">
              <w:rPr>
                <w:b/>
                <w:bCs/>
                <w:sz w:val="24"/>
                <w:szCs w:val="24"/>
              </w:rPr>
              <w:fldChar w:fldCharType="end"/>
            </w:r>
            <w:r w:rsidR="0053026B">
              <w:t xml:space="preserve"> af </w:t>
            </w:r>
            <w:r w:rsidR="0053026B">
              <w:rPr>
                <w:b/>
                <w:bCs/>
                <w:sz w:val="24"/>
                <w:szCs w:val="24"/>
              </w:rPr>
              <w:fldChar w:fldCharType="begin"/>
            </w:r>
            <w:r w:rsidR="0053026B">
              <w:rPr>
                <w:b/>
                <w:bCs/>
              </w:rPr>
              <w:instrText>NUMPAGES</w:instrText>
            </w:r>
            <w:r w:rsidR="0053026B">
              <w:rPr>
                <w:b/>
                <w:bCs/>
                <w:sz w:val="24"/>
                <w:szCs w:val="24"/>
              </w:rPr>
              <w:fldChar w:fldCharType="separate"/>
            </w:r>
            <w:r w:rsidR="00735B13">
              <w:rPr>
                <w:b/>
                <w:bCs/>
                <w:noProof/>
              </w:rPr>
              <w:t>8</w:t>
            </w:r>
            <w:r w:rsidR="0053026B">
              <w:rPr>
                <w:b/>
                <w:bCs/>
                <w:sz w:val="24"/>
                <w:szCs w:val="24"/>
              </w:rPr>
              <w:fldChar w:fldCharType="end"/>
            </w:r>
          </w:p>
        </w:sdtContent>
      </w:sdt>
    </w:sdtContent>
  </w:sdt>
  <w:p w14:paraId="09582286" w14:textId="77777777" w:rsidR="0053026B" w:rsidRPr="00BE5E7C" w:rsidRDefault="0053026B" w:rsidP="00BE5E7C">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4F97F" w14:textId="77777777" w:rsidR="0053026B" w:rsidRDefault="0053026B" w:rsidP="009B585B">
    <w:pPr>
      <w:pStyle w:val="Sidefod"/>
      <w:tabs>
        <w:tab w:val="clear" w:pos="4819"/>
        <w:tab w:val="left" w:pos="567"/>
        <w:tab w:val="center" w:pos="5103"/>
      </w:tabs>
      <w:jc w:val="left"/>
      <w:rPr>
        <w:color w:val="FFFFFF" w:themeColor="background1"/>
        <w:sz w:val="19"/>
        <w:szCs w:val="19"/>
      </w:rPr>
    </w:pPr>
  </w:p>
  <w:p w14:paraId="350472DA" w14:textId="78776715" w:rsidR="0053026B" w:rsidRPr="009B585B" w:rsidRDefault="0053026B" w:rsidP="009B585B">
    <w:pPr>
      <w:pStyle w:val="Sidefod"/>
      <w:tabs>
        <w:tab w:val="clear" w:pos="4819"/>
        <w:tab w:val="left" w:pos="567"/>
        <w:tab w:val="center" w:pos="5103"/>
      </w:tabs>
      <w:jc w:val="left"/>
      <w:rPr>
        <w:color w:val="FFFFFF" w:themeColor="background1"/>
        <w:sz w:val="19"/>
        <w:szCs w:val="19"/>
      </w:rPr>
    </w:pPr>
    <w:r w:rsidRPr="009B585B">
      <w:rPr>
        <w:color w:val="FFFFFF" w:themeColor="background1"/>
        <w:sz w:val="19"/>
        <w:szCs w:val="19"/>
      </w:rPr>
      <w:fldChar w:fldCharType="begin"/>
    </w:r>
    <w:r w:rsidRPr="009B585B">
      <w:rPr>
        <w:color w:val="FFFFFF" w:themeColor="background1"/>
        <w:sz w:val="19"/>
        <w:szCs w:val="19"/>
      </w:rPr>
      <w:instrText xml:space="preserve"> DATE  \@ "MMMM yyyy"  \* MERGEFORMAT </w:instrText>
    </w:r>
    <w:r w:rsidRPr="009B585B">
      <w:rPr>
        <w:color w:val="FFFFFF" w:themeColor="background1"/>
        <w:sz w:val="19"/>
        <w:szCs w:val="19"/>
      </w:rPr>
      <w:fldChar w:fldCharType="separate"/>
    </w:r>
    <w:r w:rsidR="00662155">
      <w:rPr>
        <w:noProof/>
        <w:color w:val="FFFFFF" w:themeColor="background1"/>
        <w:sz w:val="19"/>
        <w:szCs w:val="19"/>
      </w:rPr>
      <w:t>august 2025</w:t>
    </w:r>
    <w:r w:rsidRPr="009B585B">
      <w:rPr>
        <w:color w:val="FFFFFF" w:themeColor="background1"/>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A6DDB" w14:textId="77777777" w:rsidR="00CC0ACA" w:rsidRDefault="00CC0ACA" w:rsidP="005D1D2F">
      <w:pPr>
        <w:spacing w:line="240" w:lineRule="auto"/>
      </w:pPr>
      <w:r>
        <w:separator/>
      </w:r>
    </w:p>
  </w:footnote>
  <w:footnote w:type="continuationSeparator" w:id="0">
    <w:p w14:paraId="0FCFA10A" w14:textId="77777777" w:rsidR="00CC0ACA" w:rsidRDefault="00CC0ACA" w:rsidP="005D1D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5763D" w14:textId="0977CF96" w:rsidR="0053026B" w:rsidRDefault="00656CBE" w:rsidP="000261AB">
    <w:r>
      <w:rPr>
        <w:noProof/>
        <w:lang w:eastAsia="da-DK"/>
      </w:rPr>
      <mc:AlternateContent>
        <mc:Choice Requires="wps">
          <w:drawing>
            <wp:anchor distT="0" distB="0" distL="114300" distR="114300" simplePos="0" relativeHeight="251715072" behindDoc="0" locked="0" layoutInCell="1" allowOverlap="1" wp14:anchorId="404553BA" wp14:editId="676871D6">
              <wp:simplePos x="0" y="0"/>
              <wp:positionH relativeFrom="page">
                <wp:posOffset>8890</wp:posOffset>
              </wp:positionH>
              <wp:positionV relativeFrom="paragraph">
                <wp:posOffset>-730885</wp:posOffset>
              </wp:positionV>
              <wp:extent cx="7743825" cy="10692000"/>
              <wp:effectExtent l="0" t="0" r="9525" b="0"/>
              <wp:wrapNone/>
              <wp:docPr id="10" name="Rektangel 10"/>
              <wp:cNvGraphicFramePr/>
              <a:graphic xmlns:a="http://schemas.openxmlformats.org/drawingml/2006/main">
                <a:graphicData uri="http://schemas.microsoft.com/office/word/2010/wordprocessingShape">
                  <wps:wsp>
                    <wps:cNvSpPr/>
                    <wps:spPr>
                      <a:xfrm>
                        <a:off x="0" y="0"/>
                        <a:ext cx="7743825" cy="10692000"/>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B8FEE" id="Rektangel 10" o:spid="_x0000_s1026" style="position:absolute;margin-left:.7pt;margin-top:-57.55pt;width:609.75pt;height:841.9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AAAAAABBQACSUT/2wCE&#10;AAEBAQEBAQEBAQEBAQEBAQIBAQEBAgICAgICAgICAgICAgICAgICAgICAgIDAwMDAwMDAwMDAwMD&#10;AwMDAwMDAwMBAQEBAgECAwICAwMDAwMDAwMDAwMDAwMDAwMDAwMDBAQEBAMDAwQEBAQEAwQEBAQE&#10;BAQEBAQEBAQEBAQEBAQEBP/AABEIDbQJsAMBEQACEQEDEQ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LuPZP0I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&#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&#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&#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&#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tn723XsHMQ57aGc&#10;rsHk4WBMtI3okUG/jnhYNDURE/VJFZD+R7srlDUdVZA4oRXqy3rD5ubKy1Hi8X2PFW7dza0WnI7h&#10;ggMmOlmRSSwjgaaqhMthYCNl1k8otrLUuQeOP8HRdJZsMrkenn0G/cPzabK4yfCdSQZXCTy1Bhqd&#10;z5aGAStT6GDfZxeSXwOzkWkdS4XlVjexFJLmuF/b05FZ0NXz8uq/cjkchl66qyeVrqvJZKunapra&#10;+vkeaaWRzdnklkLO7sTckkk+0hNelwAXA6he9db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iwfIreNXXbOzWy+tt10cnYa1UBr9tYCsj/AIxJ&#10;R3Y1EFNBExqmqLBXeKK0xgD+ko1mfhWhqwx6+XSed6iinPoOPQa/GTc24dh4zP0HdO4qna0eYyVJ&#10;HsvFdg1ZpqxnC1X3skNNXutVFSM3gAkZVgaUMqt5CwN51DHtz606bgbRXVj0r0en2l6W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nuPpXL9Q9n0XYu&#10;9Nx4yDY+P3zFuOnzSyvJkK4pV/erRxUcdqhq2UJpkYERRgtKZdK2K4SiRdIGaU6L2jMTVPCv7fPr&#10;jvzaLfJrsSu3Z1RnaHIrU0NLFmMFuNzQ1mMWFFpvMIn8i1NDJpD66dpGSV2SSNC0Zk8jeAKMP9nr&#10;zr47VX9h8urMNrYZ9u7Y25t+WqNdLgsDR4aStYaTM1LTxwGUqSSDIU1WubX+p9oiamvS5RpAHoOn&#10;73rq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X3jvPbOwNvV26d3ZanwuDxyg1FZOGYlm4WOKONXlmlc8KiKzN+Bwfa3b9vm3SUQwKXd&#10;uAH+Ek0AA9TjpHf38O2RGadgiLxJ/wAAAqSfQDPXLaG8ds79wFFufaOXps1hMgpNPWU+peRwySRy&#10;KksMqn9SOqsOLixHvV/t821ymGdSjrxB/wAIIqCPmDTrdjfw7lEJoGDo3Aj/ACg0IPyOelN7R9K+&#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" stroked="f" strokeweight="1pt">
              <v:fill r:id="rId2" o:title="" recolor="t" rotate="t" type="frame"/>
              <w10:wrap anchorx="page"/>
            </v:rect>
          </w:pict>
        </mc:Fallback>
      </mc:AlternateContent>
    </w:r>
  </w:p>
  <w:p w14:paraId="75660967" w14:textId="77777777" w:rsidR="0053026B" w:rsidRDefault="0053026B" w:rsidP="000261AB"/>
  <w:p w14:paraId="6683AF60" w14:textId="77777777" w:rsidR="0053026B" w:rsidRDefault="0053026B" w:rsidP="000261AB"/>
  <w:p w14:paraId="64EBD28F" w14:textId="77777777" w:rsidR="0053026B" w:rsidRDefault="0053026B" w:rsidP="000261AB"/>
  <w:p w14:paraId="45F9AC3D" w14:textId="77777777" w:rsidR="0053026B" w:rsidRDefault="0053026B" w:rsidP="000261AB"/>
  <w:p w14:paraId="16517668" w14:textId="201305ED" w:rsidR="0053026B" w:rsidRDefault="0053026B" w:rsidP="000261AB"/>
  <w:p w14:paraId="4E3829E1" w14:textId="5A65ABAC" w:rsidR="0053026B" w:rsidRDefault="0053026B" w:rsidP="000261AB"/>
  <w:p w14:paraId="5BAB7C1F" w14:textId="77777777" w:rsidR="0053026B" w:rsidRDefault="0053026B" w:rsidP="000261AB"/>
  <w:p w14:paraId="5CC593DE" w14:textId="2B24CB8C" w:rsidR="0053026B" w:rsidRDefault="0053026B" w:rsidP="000261AB"/>
  <w:p w14:paraId="22C686FD" w14:textId="77777777" w:rsidR="0053026B" w:rsidRDefault="0053026B" w:rsidP="000261AB"/>
  <w:p w14:paraId="35355B7F" w14:textId="77777777" w:rsidR="0053026B" w:rsidRDefault="0053026B" w:rsidP="000261AB"/>
  <w:p w14:paraId="5B03EAD5" w14:textId="77777777" w:rsidR="0053026B" w:rsidRDefault="0053026B" w:rsidP="000261AB"/>
  <w:p w14:paraId="4054C319" w14:textId="77777777" w:rsidR="0053026B" w:rsidRDefault="0053026B" w:rsidP="000261AB"/>
  <w:p w14:paraId="0ECD6822" w14:textId="7B777FDD" w:rsidR="0053026B" w:rsidRDefault="0053026B" w:rsidP="000261AB"/>
  <w:p w14:paraId="79208FDA" w14:textId="77777777" w:rsidR="0053026B" w:rsidRDefault="0053026B" w:rsidP="000261AB"/>
  <w:p w14:paraId="713BA48A" w14:textId="77777777" w:rsidR="0053026B" w:rsidRDefault="0053026B" w:rsidP="000261AB"/>
  <w:p w14:paraId="18243633" w14:textId="77777777" w:rsidR="0053026B" w:rsidRDefault="0053026B" w:rsidP="000261AB"/>
  <w:p w14:paraId="404003F1" w14:textId="77777777" w:rsidR="0053026B" w:rsidRDefault="0053026B" w:rsidP="000261AB"/>
  <w:p w14:paraId="72E3FDFA" w14:textId="77777777" w:rsidR="0053026B" w:rsidRDefault="0053026B" w:rsidP="000261AB"/>
  <w:p w14:paraId="2F936053" w14:textId="77777777" w:rsidR="0053026B" w:rsidRDefault="0053026B" w:rsidP="000261AB"/>
  <w:p w14:paraId="43E31769" w14:textId="77777777" w:rsidR="0053026B" w:rsidRDefault="0053026B" w:rsidP="000261AB"/>
  <w:p w14:paraId="7A05E704" w14:textId="77777777" w:rsidR="0053026B" w:rsidRDefault="0053026B" w:rsidP="000261AB"/>
  <w:p w14:paraId="4F7C766B" w14:textId="77777777" w:rsidR="0053026B" w:rsidRDefault="0053026B" w:rsidP="000261AB"/>
  <w:p w14:paraId="74D7CB59" w14:textId="77777777" w:rsidR="0053026B" w:rsidRDefault="0053026B" w:rsidP="000261AB"/>
  <w:p w14:paraId="15A1056D" w14:textId="77777777" w:rsidR="0053026B" w:rsidRDefault="0053026B" w:rsidP="000261AB"/>
  <w:p w14:paraId="5D59F63F" w14:textId="77777777" w:rsidR="0053026B" w:rsidRDefault="0053026B" w:rsidP="000261AB"/>
  <w:p w14:paraId="5F48ABF2" w14:textId="77777777" w:rsidR="0053026B" w:rsidRDefault="0053026B" w:rsidP="000261AB"/>
  <w:p w14:paraId="01F953AF" w14:textId="77777777" w:rsidR="0053026B" w:rsidRDefault="0053026B" w:rsidP="000261AB"/>
  <w:p w14:paraId="550C2236" w14:textId="77777777" w:rsidR="0053026B" w:rsidRDefault="0053026B" w:rsidP="000261AB"/>
  <w:p w14:paraId="4D894FF4" w14:textId="77777777" w:rsidR="0053026B" w:rsidRDefault="0053026B" w:rsidP="000261AB"/>
  <w:p w14:paraId="27CD286C" w14:textId="77777777" w:rsidR="0053026B" w:rsidRDefault="0053026B" w:rsidP="000261AB"/>
  <w:p w14:paraId="0494767A" w14:textId="77777777" w:rsidR="0053026B" w:rsidRDefault="0053026B" w:rsidP="000261A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958E0" w14:textId="77777777" w:rsidR="0053026B" w:rsidRPr="00BE5E7C" w:rsidRDefault="0053026B" w:rsidP="00BE5E7C">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C218D" w14:textId="052FE1DC" w:rsidR="0053026B" w:rsidRDefault="00656CBE" w:rsidP="000261AB">
    <w:r>
      <w:rPr>
        <w:noProof/>
        <w:lang w:eastAsia="da-DK"/>
      </w:rPr>
      <w:drawing>
        <wp:anchor distT="0" distB="0" distL="114300" distR="114300" simplePos="0" relativeHeight="251717120" behindDoc="1" locked="0" layoutInCell="1" allowOverlap="1" wp14:anchorId="18F868B3" wp14:editId="723A2112">
          <wp:simplePos x="0" y="0"/>
          <wp:positionH relativeFrom="column">
            <wp:posOffset>105410</wp:posOffset>
          </wp:positionH>
          <wp:positionV relativeFrom="paragraph">
            <wp:posOffset>1680210</wp:posOffset>
          </wp:positionV>
          <wp:extent cx="1341120" cy="528955"/>
          <wp:effectExtent l="0" t="0" r="0" b="4445"/>
          <wp:wrapTight wrapText="bothSides">
            <wp:wrapPolygon edited="0">
              <wp:start x="1534" y="0"/>
              <wp:lineTo x="0" y="3890"/>
              <wp:lineTo x="0" y="20226"/>
              <wp:lineTo x="5216" y="21004"/>
              <wp:lineTo x="11966" y="21004"/>
              <wp:lineTo x="21170" y="20226"/>
              <wp:lineTo x="21170" y="4667"/>
              <wp:lineTo x="3068" y="0"/>
              <wp:lineTo x="1534"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K_Social- og Boligstyrelsen_logo_hvid_RGB.png"/>
                  <pic:cNvPicPr/>
                </pic:nvPicPr>
                <pic:blipFill>
                  <a:blip r:embed="rId1">
                    <a:extLst>
                      <a:ext uri="{28A0092B-C50C-407E-A947-70E740481C1C}">
                        <a14:useLocalDpi xmlns:a14="http://schemas.microsoft.com/office/drawing/2010/main" val="0"/>
                      </a:ext>
                    </a:extLst>
                  </a:blip>
                  <a:stretch>
                    <a:fillRect/>
                  </a:stretch>
                </pic:blipFill>
                <pic:spPr>
                  <a:xfrm>
                    <a:off x="0" y="0"/>
                    <a:ext cx="1341120" cy="528955"/>
                  </a:xfrm>
                  <a:prstGeom prst="rect">
                    <a:avLst/>
                  </a:prstGeom>
                </pic:spPr>
              </pic:pic>
            </a:graphicData>
          </a:graphic>
          <wp14:sizeRelH relativeFrom="page">
            <wp14:pctWidth>0</wp14:pctWidth>
          </wp14:sizeRelH>
          <wp14:sizeRelV relativeFrom="page">
            <wp14:pctHeight>0</wp14:pctHeight>
          </wp14:sizeRelV>
        </wp:anchor>
      </w:drawing>
    </w:r>
    <w:r w:rsidR="0053026B" w:rsidRPr="00CC441E">
      <w:rPr>
        <w:noProof/>
        <w:lang w:eastAsia="da-DK"/>
      </w:rPr>
      <mc:AlternateContent>
        <mc:Choice Requires="wps">
          <w:drawing>
            <wp:anchor distT="45720" distB="45720" distL="114300" distR="114300" simplePos="0" relativeHeight="251710976" behindDoc="0" locked="0" layoutInCell="1" allowOverlap="1" wp14:anchorId="02C637CA" wp14:editId="3821D035">
              <wp:simplePos x="0" y="0"/>
              <wp:positionH relativeFrom="page">
                <wp:posOffset>4361815</wp:posOffset>
              </wp:positionH>
              <wp:positionV relativeFrom="page">
                <wp:posOffset>3099435</wp:posOffset>
              </wp:positionV>
              <wp:extent cx="1551305" cy="1404620"/>
              <wp:effectExtent l="0" t="0" r="10795" b="1016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404620"/>
                      </a:xfrm>
                      <a:prstGeom prst="rect">
                        <a:avLst/>
                      </a:prstGeom>
                      <a:noFill/>
                      <a:ln w="9525">
                        <a:noFill/>
                        <a:miter lim="800000"/>
                        <a:headEnd/>
                        <a:tailEnd/>
                      </a:ln>
                    </wps:spPr>
                    <wps:txbx>
                      <w:txbxContent>
                        <w:p w14:paraId="3EFFCCCB" w14:textId="01C9C3C0" w:rsidR="0053026B" w:rsidRPr="00172836" w:rsidRDefault="0053026B" w:rsidP="00CC441E">
                          <w:pPr>
                            <w:rPr>
                              <w:color w:val="FFFFFF" w:themeColor="background1"/>
                            </w:rPr>
                          </w:pPr>
                          <w:r w:rsidRPr="00172836">
                            <w:rPr>
                              <w:color w:val="FFFFFF" w:themeColor="background1"/>
                            </w:rPr>
                            <w:t>Social</w:t>
                          </w:r>
                          <w:r w:rsidR="00656CBE">
                            <w:rPr>
                              <w:color w:val="FFFFFF" w:themeColor="background1"/>
                            </w:rPr>
                            <w:t>- og Bolig</w:t>
                          </w:r>
                          <w:r w:rsidRPr="00172836">
                            <w:rPr>
                              <w:color w:val="FFFFFF" w:themeColor="background1"/>
                            </w:rPr>
                            <w:t>styrelsen</w:t>
                          </w:r>
                        </w:p>
                        <w:p w14:paraId="76606D45" w14:textId="77777777" w:rsidR="0053026B" w:rsidRPr="00172836" w:rsidRDefault="0053026B" w:rsidP="00CC441E">
                          <w:pPr>
                            <w:rPr>
                              <w:color w:val="FFFFFF" w:themeColor="background1"/>
                            </w:rPr>
                          </w:pPr>
                          <w:r>
                            <w:rPr>
                              <w:color w:val="FFFFFF" w:themeColor="background1"/>
                            </w:rPr>
                            <w:t>Edisonsvej 1</w:t>
                          </w:r>
                        </w:p>
                        <w:p w14:paraId="6C4CF4FD" w14:textId="77777777" w:rsidR="0053026B" w:rsidRPr="00172836" w:rsidRDefault="0053026B" w:rsidP="00CC441E">
                          <w:pPr>
                            <w:rPr>
                              <w:color w:val="FFFFFF" w:themeColor="background1"/>
                            </w:rPr>
                          </w:pPr>
                          <w:r w:rsidRPr="00172836">
                            <w:rPr>
                              <w:color w:val="FFFFFF" w:themeColor="background1"/>
                            </w:rPr>
                            <w:t>5000 Odense C</w:t>
                          </w:r>
                        </w:p>
                        <w:p w14:paraId="5F5F70BD" w14:textId="77777777" w:rsidR="0053026B" w:rsidRPr="00172836" w:rsidRDefault="0053026B" w:rsidP="00CC441E">
                          <w:pPr>
                            <w:rPr>
                              <w:color w:val="FFFFFF" w:themeColor="background1"/>
                            </w:rPr>
                          </w:pPr>
                          <w:r w:rsidRPr="00172836">
                            <w:rPr>
                              <w:color w:val="FFFFFF" w:themeColor="background1"/>
                            </w:rPr>
                            <w:t>Tlf.: 72 42 37 00</w:t>
                          </w:r>
                        </w:p>
                        <w:p w14:paraId="6B74F2FA" w14:textId="77777777" w:rsidR="0053026B" w:rsidRPr="00172836" w:rsidRDefault="0053026B" w:rsidP="00CC441E">
                          <w:pPr>
                            <w:rPr>
                              <w:color w:val="FFFFFF" w:themeColor="background1"/>
                            </w:rPr>
                          </w:pPr>
                        </w:p>
                        <w:p w14:paraId="009A4561" w14:textId="3252C508" w:rsidR="0053026B" w:rsidRPr="00172836" w:rsidRDefault="00656CBE" w:rsidP="00CC441E">
                          <w:pPr>
                            <w:rPr>
                              <w:color w:val="FFFFFF" w:themeColor="background1"/>
                            </w:rPr>
                          </w:pPr>
                          <w:r>
                            <w:rPr>
                              <w:color w:val="FFFFFF" w:themeColor="background1"/>
                            </w:rPr>
                            <w:t>www.sbst</w:t>
                          </w:r>
                          <w:r w:rsidR="0053026B" w:rsidRPr="00172836">
                            <w:rPr>
                              <w:color w:val="FFFFFF" w:themeColor="background1"/>
                            </w:rPr>
                            <w:t>.dk</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C637CA" id="_x0000_t202" coordsize="21600,21600" o:spt="202" path="m,l,21600r21600,l21600,xe">
              <v:stroke joinstyle="miter"/>
              <v:path gradientshapeok="t" o:connecttype="rect"/>
            </v:shapetype>
            <v:shape id="Tekstfelt 2" o:spid="_x0000_s1027" type="#_x0000_t202" style="position:absolute;margin-left:343.45pt;margin-top:244.05pt;width:122.15pt;height:110.6pt;z-index:2517109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" filled="f" stroked="f">
              <v:textbox style="mso-fit-shape-to-text:t" inset="0,0,0,0">
                <w:txbxContent>
                  <w:p w14:paraId="3EFFCCCB" w14:textId="01C9C3C0" w:rsidR="0053026B" w:rsidRPr="00172836" w:rsidRDefault="0053026B" w:rsidP="00CC441E">
                    <w:pPr>
                      <w:rPr>
                        <w:color w:val="FFFFFF" w:themeColor="background1"/>
                      </w:rPr>
                    </w:pPr>
                    <w:r w:rsidRPr="00172836">
                      <w:rPr>
                        <w:color w:val="FFFFFF" w:themeColor="background1"/>
                      </w:rPr>
                      <w:t>Social</w:t>
                    </w:r>
                    <w:r w:rsidR="00656CBE">
                      <w:rPr>
                        <w:color w:val="FFFFFF" w:themeColor="background1"/>
                      </w:rPr>
                      <w:t>- og Bolig</w:t>
                    </w:r>
                    <w:r w:rsidRPr="00172836">
                      <w:rPr>
                        <w:color w:val="FFFFFF" w:themeColor="background1"/>
                      </w:rPr>
                      <w:t>styrelsen</w:t>
                    </w:r>
                  </w:p>
                  <w:p w14:paraId="76606D45" w14:textId="77777777" w:rsidR="0053026B" w:rsidRPr="00172836" w:rsidRDefault="0053026B" w:rsidP="00CC441E">
                    <w:pPr>
                      <w:rPr>
                        <w:color w:val="FFFFFF" w:themeColor="background1"/>
                      </w:rPr>
                    </w:pPr>
                    <w:r>
                      <w:rPr>
                        <w:color w:val="FFFFFF" w:themeColor="background1"/>
                      </w:rPr>
                      <w:t>Edisonsvej 1</w:t>
                    </w:r>
                  </w:p>
                  <w:p w14:paraId="6C4CF4FD" w14:textId="77777777" w:rsidR="0053026B" w:rsidRPr="00172836" w:rsidRDefault="0053026B" w:rsidP="00CC441E">
                    <w:pPr>
                      <w:rPr>
                        <w:color w:val="FFFFFF" w:themeColor="background1"/>
                      </w:rPr>
                    </w:pPr>
                    <w:r w:rsidRPr="00172836">
                      <w:rPr>
                        <w:color w:val="FFFFFF" w:themeColor="background1"/>
                      </w:rPr>
                      <w:t>5000 Odense C</w:t>
                    </w:r>
                  </w:p>
                  <w:p w14:paraId="5F5F70BD" w14:textId="77777777" w:rsidR="0053026B" w:rsidRPr="00172836" w:rsidRDefault="0053026B" w:rsidP="00CC441E">
                    <w:pPr>
                      <w:rPr>
                        <w:color w:val="FFFFFF" w:themeColor="background1"/>
                      </w:rPr>
                    </w:pPr>
                    <w:r w:rsidRPr="00172836">
                      <w:rPr>
                        <w:color w:val="FFFFFF" w:themeColor="background1"/>
                      </w:rPr>
                      <w:t>Tlf.: 72 42 37 00</w:t>
                    </w:r>
                  </w:p>
                  <w:p w14:paraId="6B74F2FA" w14:textId="77777777" w:rsidR="0053026B" w:rsidRPr="00172836" w:rsidRDefault="0053026B" w:rsidP="00CC441E">
                    <w:pPr>
                      <w:rPr>
                        <w:color w:val="FFFFFF" w:themeColor="background1"/>
                      </w:rPr>
                    </w:pPr>
                  </w:p>
                  <w:p w14:paraId="009A4561" w14:textId="3252C508" w:rsidR="0053026B" w:rsidRPr="00172836" w:rsidRDefault="00656CBE" w:rsidP="00CC441E">
                    <w:pPr>
                      <w:rPr>
                        <w:color w:val="FFFFFF" w:themeColor="background1"/>
                      </w:rPr>
                    </w:pPr>
                    <w:r>
                      <w:rPr>
                        <w:color w:val="FFFFFF" w:themeColor="background1"/>
                      </w:rPr>
                      <w:t>www.sbst</w:t>
                    </w:r>
                    <w:r w:rsidR="0053026B" w:rsidRPr="00172836">
                      <w:rPr>
                        <w:color w:val="FFFFFF" w:themeColor="background1"/>
                      </w:rPr>
                      <w:t>.dk</w:t>
                    </w:r>
                  </w:p>
                </w:txbxContent>
              </v:textbox>
              <w10:wrap type="square" anchorx="page" anchory="page"/>
            </v:shape>
          </w:pict>
        </mc:Fallback>
      </mc:AlternateContent>
    </w:r>
    <w:r w:rsidR="0053026B" w:rsidRPr="009B585B">
      <w:rPr>
        <w:noProof/>
        <w:color w:val="FFFFFF" w:themeColor="background1"/>
        <w:lang w:eastAsia="da-DK"/>
      </w:rPr>
      <mc:AlternateContent>
        <mc:Choice Requires="wps">
          <w:drawing>
            <wp:anchor distT="0" distB="0" distL="114300" distR="114300" simplePos="0" relativeHeight="251653115" behindDoc="1" locked="0" layoutInCell="1" allowOverlap="1" wp14:anchorId="685D2A84" wp14:editId="5934F876">
              <wp:simplePos x="0" y="0"/>
              <wp:positionH relativeFrom="page">
                <wp:posOffset>0</wp:posOffset>
              </wp:positionH>
              <wp:positionV relativeFrom="page">
                <wp:posOffset>0</wp:posOffset>
              </wp:positionV>
              <wp:extent cx="7560000" cy="10692000"/>
              <wp:effectExtent l="0" t="0" r="22225" b="14605"/>
              <wp:wrapNone/>
              <wp:docPr id="15" name="Rektangel 1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6D4F0" id="Rektangel 15" o:spid="_x0000_s1026" style="position:absolute;margin-left:0;margin-top:0;width:595.3pt;height:841.9pt;z-index:-251663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" fillcolor="#af292e [3215]" strokecolor="#263747 [1604]"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26C2FD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EF235EE"/>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9C058C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91EC04A"/>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8528BA8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DC5ED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0CE678"/>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A45DA2"/>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4C0546"/>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71C8819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5A415DA"/>
    <w:multiLevelType w:val="hybridMultilevel"/>
    <w:tmpl w:val="0298E78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1" w15:restartNumberingAfterBreak="0">
    <w:nsid w:val="13A54961"/>
    <w:multiLevelType w:val="hybridMultilevel"/>
    <w:tmpl w:val="90DA68F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2" w15:restartNumberingAfterBreak="0">
    <w:nsid w:val="1BCA54D7"/>
    <w:multiLevelType w:val="hybridMultilevel"/>
    <w:tmpl w:val="FE72FEB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3" w15:restartNumberingAfterBreak="0">
    <w:nsid w:val="45F4589E"/>
    <w:multiLevelType w:val="hybridMultilevel"/>
    <w:tmpl w:val="D702ED3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4" w15:restartNumberingAfterBreak="0">
    <w:nsid w:val="53203A2B"/>
    <w:multiLevelType w:val="hybridMultilevel"/>
    <w:tmpl w:val="CC543848"/>
    <w:lvl w:ilvl="0" w:tplc="D7208D32">
      <w:start w:val="10"/>
      <w:numFmt w:val="bullet"/>
      <w:pStyle w:val="Punktopstilling"/>
      <w:lvlText w:val="•"/>
      <w:lvlJc w:val="left"/>
      <w:pPr>
        <w:ind w:left="1134" w:hanging="774"/>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F6A7A21"/>
    <w:multiLevelType w:val="hybridMultilevel"/>
    <w:tmpl w:val="D1E24F7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72185880"/>
    <w:multiLevelType w:val="multilevel"/>
    <w:tmpl w:val="3238DFC8"/>
    <w:lvl w:ilvl="0">
      <w:start w:val="1"/>
      <w:numFmt w:val="decimal"/>
      <w:lvlText w:val="%1"/>
      <w:lvlJc w:val="left"/>
      <w:pPr>
        <w:ind w:left="432" w:hanging="432"/>
      </w:pPr>
      <w:rPr>
        <w:rFonts w:hint="default"/>
      </w:rPr>
    </w:lvl>
    <w:lvl w:ilvl="1">
      <w:start w:val="1"/>
      <w:numFmt w:val="decimal"/>
      <w:pStyle w:val="Overskrift2"/>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BF24CFF"/>
    <w:multiLevelType w:val="multilevel"/>
    <w:tmpl w:val="0A1C205C"/>
    <w:lvl w:ilvl="0">
      <w:start w:val="1"/>
      <w:numFmt w:val="decimal"/>
      <w:pStyle w:val="Overskrift1"/>
      <w:lvlText w:val="%1."/>
      <w:lvlJc w:val="left"/>
      <w:pPr>
        <w:ind w:left="578" w:hanging="578"/>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C3A2127"/>
    <w:multiLevelType w:val="hybridMultilevel"/>
    <w:tmpl w:val="128AB0E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16cid:durableId="173805271">
    <w:abstractNumId w:val="9"/>
  </w:num>
  <w:num w:numId="2" w16cid:durableId="1221015417">
    <w:abstractNumId w:val="7"/>
  </w:num>
  <w:num w:numId="3" w16cid:durableId="1612014341">
    <w:abstractNumId w:val="6"/>
  </w:num>
  <w:num w:numId="4" w16cid:durableId="1568877812">
    <w:abstractNumId w:val="5"/>
  </w:num>
  <w:num w:numId="5" w16cid:durableId="1305965251">
    <w:abstractNumId w:val="4"/>
  </w:num>
  <w:num w:numId="6" w16cid:durableId="1816412296">
    <w:abstractNumId w:val="8"/>
  </w:num>
  <w:num w:numId="7" w16cid:durableId="2093231475">
    <w:abstractNumId w:val="3"/>
  </w:num>
  <w:num w:numId="8" w16cid:durableId="132261374">
    <w:abstractNumId w:val="2"/>
  </w:num>
  <w:num w:numId="9" w16cid:durableId="2059746227">
    <w:abstractNumId w:val="1"/>
  </w:num>
  <w:num w:numId="10" w16cid:durableId="281110835">
    <w:abstractNumId w:val="0"/>
  </w:num>
  <w:num w:numId="11" w16cid:durableId="1104113338">
    <w:abstractNumId w:val="16"/>
  </w:num>
  <w:num w:numId="12" w16cid:durableId="11955591">
    <w:abstractNumId w:val="14"/>
  </w:num>
  <w:num w:numId="13" w16cid:durableId="1910069247">
    <w:abstractNumId w:val="17"/>
  </w:num>
  <w:num w:numId="14" w16cid:durableId="1395853533">
    <w:abstractNumId w:val="13"/>
  </w:num>
  <w:num w:numId="15" w16cid:durableId="1764493709">
    <w:abstractNumId w:val="15"/>
  </w:num>
  <w:num w:numId="16" w16cid:durableId="41364563">
    <w:abstractNumId w:val="12"/>
  </w:num>
  <w:num w:numId="17" w16cid:durableId="16307467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19072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07670370">
    <w:abstractNumId w:val="18"/>
  </w:num>
  <w:num w:numId="20" w16cid:durableId="1458915615">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ttachedTemplate r:id="rId1"/>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75A"/>
    <w:rsid w:val="00000420"/>
    <w:rsid w:val="00000CCF"/>
    <w:rsid w:val="000015EC"/>
    <w:rsid w:val="000035CB"/>
    <w:rsid w:val="00004717"/>
    <w:rsid w:val="0000687F"/>
    <w:rsid w:val="00006981"/>
    <w:rsid w:val="000076D1"/>
    <w:rsid w:val="00007E89"/>
    <w:rsid w:val="00010088"/>
    <w:rsid w:val="00010E05"/>
    <w:rsid w:val="000150CC"/>
    <w:rsid w:val="00015C26"/>
    <w:rsid w:val="000223CD"/>
    <w:rsid w:val="00023835"/>
    <w:rsid w:val="000250D5"/>
    <w:rsid w:val="00025BF1"/>
    <w:rsid w:val="000261AB"/>
    <w:rsid w:val="00026991"/>
    <w:rsid w:val="00026A50"/>
    <w:rsid w:val="00027108"/>
    <w:rsid w:val="0002714A"/>
    <w:rsid w:val="00030EB9"/>
    <w:rsid w:val="00031800"/>
    <w:rsid w:val="00035C14"/>
    <w:rsid w:val="00036895"/>
    <w:rsid w:val="00037A0A"/>
    <w:rsid w:val="00037C74"/>
    <w:rsid w:val="00040B70"/>
    <w:rsid w:val="00040CB0"/>
    <w:rsid w:val="00041CB5"/>
    <w:rsid w:val="00044AC0"/>
    <w:rsid w:val="00045AD8"/>
    <w:rsid w:val="0005174D"/>
    <w:rsid w:val="00053378"/>
    <w:rsid w:val="00053C5C"/>
    <w:rsid w:val="00054547"/>
    <w:rsid w:val="00060F48"/>
    <w:rsid w:val="0006100F"/>
    <w:rsid w:val="00063D2B"/>
    <w:rsid w:val="00063FD8"/>
    <w:rsid w:val="000650B0"/>
    <w:rsid w:val="0006519C"/>
    <w:rsid w:val="00065F98"/>
    <w:rsid w:val="00066C71"/>
    <w:rsid w:val="000702D2"/>
    <w:rsid w:val="000709C0"/>
    <w:rsid w:val="00073B16"/>
    <w:rsid w:val="00073EB7"/>
    <w:rsid w:val="000743B6"/>
    <w:rsid w:val="0007635A"/>
    <w:rsid w:val="00077461"/>
    <w:rsid w:val="000843DE"/>
    <w:rsid w:val="00085512"/>
    <w:rsid w:val="00086B78"/>
    <w:rsid w:val="00087663"/>
    <w:rsid w:val="000877BE"/>
    <w:rsid w:val="00093A69"/>
    <w:rsid w:val="00094F24"/>
    <w:rsid w:val="00095599"/>
    <w:rsid w:val="000958F3"/>
    <w:rsid w:val="000959B1"/>
    <w:rsid w:val="00097389"/>
    <w:rsid w:val="000A03F2"/>
    <w:rsid w:val="000A0C54"/>
    <w:rsid w:val="000A3DF9"/>
    <w:rsid w:val="000A431D"/>
    <w:rsid w:val="000A6DB0"/>
    <w:rsid w:val="000A757A"/>
    <w:rsid w:val="000B2299"/>
    <w:rsid w:val="000B41EB"/>
    <w:rsid w:val="000B50D9"/>
    <w:rsid w:val="000B5E34"/>
    <w:rsid w:val="000B60CE"/>
    <w:rsid w:val="000C043F"/>
    <w:rsid w:val="000C1F0B"/>
    <w:rsid w:val="000C24D8"/>
    <w:rsid w:val="000C2553"/>
    <w:rsid w:val="000C2BEA"/>
    <w:rsid w:val="000C48B0"/>
    <w:rsid w:val="000C4CE4"/>
    <w:rsid w:val="000C5CBF"/>
    <w:rsid w:val="000D09CE"/>
    <w:rsid w:val="000D1194"/>
    <w:rsid w:val="000D36D6"/>
    <w:rsid w:val="000D40E4"/>
    <w:rsid w:val="000D42E0"/>
    <w:rsid w:val="000D4482"/>
    <w:rsid w:val="000D57E3"/>
    <w:rsid w:val="000D5D1C"/>
    <w:rsid w:val="000D638B"/>
    <w:rsid w:val="000D699C"/>
    <w:rsid w:val="000E3AD2"/>
    <w:rsid w:val="000E48BA"/>
    <w:rsid w:val="000E6BEA"/>
    <w:rsid w:val="000F06B1"/>
    <w:rsid w:val="000F248C"/>
    <w:rsid w:val="000F4A8E"/>
    <w:rsid w:val="000F56C9"/>
    <w:rsid w:val="00100A06"/>
    <w:rsid w:val="00103879"/>
    <w:rsid w:val="00104289"/>
    <w:rsid w:val="00104995"/>
    <w:rsid w:val="001061F5"/>
    <w:rsid w:val="00106D64"/>
    <w:rsid w:val="00107F84"/>
    <w:rsid w:val="00110DD4"/>
    <w:rsid w:val="001148C6"/>
    <w:rsid w:val="0012084C"/>
    <w:rsid w:val="00123B36"/>
    <w:rsid w:val="001250F9"/>
    <w:rsid w:val="001257F2"/>
    <w:rsid w:val="001264A7"/>
    <w:rsid w:val="00132DEE"/>
    <w:rsid w:val="00133CC2"/>
    <w:rsid w:val="00136B13"/>
    <w:rsid w:val="00137469"/>
    <w:rsid w:val="00142126"/>
    <w:rsid w:val="00150061"/>
    <w:rsid w:val="00152863"/>
    <w:rsid w:val="0015287E"/>
    <w:rsid w:val="00153545"/>
    <w:rsid w:val="00153C79"/>
    <w:rsid w:val="00153C9F"/>
    <w:rsid w:val="0015645A"/>
    <w:rsid w:val="00156982"/>
    <w:rsid w:val="00157A0D"/>
    <w:rsid w:val="00157AA6"/>
    <w:rsid w:val="0016249F"/>
    <w:rsid w:val="001639F8"/>
    <w:rsid w:val="001648FD"/>
    <w:rsid w:val="00164938"/>
    <w:rsid w:val="00165D84"/>
    <w:rsid w:val="001674EE"/>
    <w:rsid w:val="0016750A"/>
    <w:rsid w:val="00167907"/>
    <w:rsid w:val="00171BE5"/>
    <w:rsid w:val="00173686"/>
    <w:rsid w:val="00175389"/>
    <w:rsid w:val="00176652"/>
    <w:rsid w:val="00176939"/>
    <w:rsid w:val="00177233"/>
    <w:rsid w:val="00177AF4"/>
    <w:rsid w:val="0018076A"/>
    <w:rsid w:val="00181EA7"/>
    <w:rsid w:val="00182AF2"/>
    <w:rsid w:val="00183BC5"/>
    <w:rsid w:val="00184D5C"/>
    <w:rsid w:val="00185B98"/>
    <w:rsid w:val="0018670F"/>
    <w:rsid w:val="00190191"/>
    <w:rsid w:val="0019521A"/>
    <w:rsid w:val="001956A3"/>
    <w:rsid w:val="00196007"/>
    <w:rsid w:val="001978C4"/>
    <w:rsid w:val="00197C28"/>
    <w:rsid w:val="001A008B"/>
    <w:rsid w:val="001A09A8"/>
    <w:rsid w:val="001A0E4D"/>
    <w:rsid w:val="001A0F01"/>
    <w:rsid w:val="001A386D"/>
    <w:rsid w:val="001A3938"/>
    <w:rsid w:val="001A5EBA"/>
    <w:rsid w:val="001A7D1F"/>
    <w:rsid w:val="001B04AB"/>
    <w:rsid w:val="001B221A"/>
    <w:rsid w:val="001B7E52"/>
    <w:rsid w:val="001C04AD"/>
    <w:rsid w:val="001C125D"/>
    <w:rsid w:val="001C13EA"/>
    <w:rsid w:val="001C1997"/>
    <w:rsid w:val="001C4968"/>
    <w:rsid w:val="001D0441"/>
    <w:rsid w:val="001D247F"/>
    <w:rsid w:val="001D3B15"/>
    <w:rsid w:val="001D4C46"/>
    <w:rsid w:val="001D4FF0"/>
    <w:rsid w:val="001E2326"/>
    <w:rsid w:val="001E2CCD"/>
    <w:rsid w:val="001E3056"/>
    <w:rsid w:val="001E5A20"/>
    <w:rsid w:val="001E66C1"/>
    <w:rsid w:val="001E6842"/>
    <w:rsid w:val="001E6BCC"/>
    <w:rsid w:val="001F1F90"/>
    <w:rsid w:val="001F2595"/>
    <w:rsid w:val="001F2B22"/>
    <w:rsid w:val="001F2D32"/>
    <w:rsid w:val="001F5680"/>
    <w:rsid w:val="0020130F"/>
    <w:rsid w:val="0020206E"/>
    <w:rsid w:val="0020364E"/>
    <w:rsid w:val="002043CB"/>
    <w:rsid w:val="0020444C"/>
    <w:rsid w:val="00206F3A"/>
    <w:rsid w:val="002079B0"/>
    <w:rsid w:val="0021037D"/>
    <w:rsid w:val="00210CC4"/>
    <w:rsid w:val="002237D0"/>
    <w:rsid w:val="00224962"/>
    <w:rsid w:val="0022581D"/>
    <w:rsid w:val="00226E0D"/>
    <w:rsid w:val="0023534B"/>
    <w:rsid w:val="00235ADF"/>
    <w:rsid w:val="002360BB"/>
    <w:rsid w:val="0023615C"/>
    <w:rsid w:val="00236D2A"/>
    <w:rsid w:val="0023726E"/>
    <w:rsid w:val="002377C1"/>
    <w:rsid w:val="0024081E"/>
    <w:rsid w:val="00241040"/>
    <w:rsid w:val="00241F99"/>
    <w:rsid w:val="002432B9"/>
    <w:rsid w:val="002459AA"/>
    <w:rsid w:val="00246109"/>
    <w:rsid w:val="00246DAF"/>
    <w:rsid w:val="002503C0"/>
    <w:rsid w:val="002533FF"/>
    <w:rsid w:val="00253737"/>
    <w:rsid w:val="00253B85"/>
    <w:rsid w:val="00254F1E"/>
    <w:rsid w:val="00256E70"/>
    <w:rsid w:val="0026274B"/>
    <w:rsid w:val="00263490"/>
    <w:rsid w:val="002657C0"/>
    <w:rsid w:val="00265DD2"/>
    <w:rsid w:val="002666E3"/>
    <w:rsid w:val="00270133"/>
    <w:rsid w:val="0027054F"/>
    <w:rsid w:val="00271CF2"/>
    <w:rsid w:val="00274378"/>
    <w:rsid w:val="002761B5"/>
    <w:rsid w:val="00280834"/>
    <w:rsid w:val="00280EF7"/>
    <w:rsid w:val="0028109B"/>
    <w:rsid w:val="00281D8B"/>
    <w:rsid w:val="00281DFB"/>
    <w:rsid w:val="00285C1B"/>
    <w:rsid w:val="00285F31"/>
    <w:rsid w:val="00286BB0"/>
    <w:rsid w:val="00287C5C"/>
    <w:rsid w:val="00287E38"/>
    <w:rsid w:val="0029062C"/>
    <w:rsid w:val="00292481"/>
    <w:rsid w:val="00292630"/>
    <w:rsid w:val="00292888"/>
    <w:rsid w:val="00296658"/>
    <w:rsid w:val="002969EE"/>
    <w:rsid w:val="002977DC"/>
    <w:rsid w:val="00297820"/>
    <w:rsid w:val="00297C1F"/>
    <w:rsid w:val="002A378F"/>
    <w:rsid w:val="002A5371"/>
    <w:rsid w:val="002A6C51"/>
    <w:rsid w:val="002A6EB2"/>
    <w:rsid w:val="002B2711"/>
    <w:rsid w:val="002B4FC7"/>
    <w:rsid w:val="002B5459"/>
    <w:rsid w:val="002B7175"/>
    <w:rsid w:val="002C1700"/>
    <w:rsid w:val="002C7BEF"/>
    <w:rsid w:val="002D181D"/>
    <w:rsid w:val="002D33BF"/>
    <w:rsid w:val="002D3549"/>
    <w:rsid w:val="002D39FC"/>
    <w:rsid w:val="002D4026"/>
    <w:rsid w:val="002D63CF"/>
    <w:rsid w:val="002D6DA9"/>
    <w:rsid w:val="002D7638"/>
    <w:rsid w:val="002E1A1D"/>
    <w:rsid w:val="002E481E"/>
    <w:rsid w:val="002E5998"/>
    <w:rsid w:val="002E657E"/>
    <w:rsid w:val="002E6641"/>
    <w:rsid w:val="002E740E"/>
    <w:rsid w:val="002E7CA7"/>
    <w:rsid w:val="002F046D"/>
    <w:rsid w:val="002F38E7"/>
    <w:rsid w:val="002F3A61"/>
    <w:rsid w:val="003003DE"/>
    <w:rsid w:val="00300944"/>
    <w:rsid w:val="00301EC4"/>
    <w:rsid w:val="00301F34"/>
    <w:rsid w:val="0030229F"/>
    <w:rsid w:val="0030599E"/>
    <w:rsid w:val="00305A02"/>
    <w:rsid w:val="003075AC"/>
    <w:rsid w:val="00310236"/>
    <w:rsid w:val="00312E39"/>
    <w:rsid w:val="00312E42"/>
    <w:rsid w:val="00312FAF"/>
    <w:rsid w:val="00316739"/>
    <w:rsid w:val="003225ED"/>
    <w:rsid w:val="00324C01"/>
    <w:rsid w:val="00325B0D"/>
    <w:rsid w:val="00326FB5"/>
    <w:rsid w:val="0032783C"/>
    <w:rsid w:val="00327BF4"/>
    <w:rsid w:val="0033093E"/>
    <w:rsid w:val="00330E98"/>
    <w:rsid w:val="00331E85"/>
    <w:rsid w:val="0033359D"/>
    <w:rsid w:val="00333645"/>
    <w:rsid w:val="003354AE"/>
    <w:rsid w:val="00335738"/>
    <w:rsid w:val="00340A24"/>
    <w:rsid w:val="003410B8"/>
    <w:rsid w:val="0034203C"/>
    <w:rsid w:val="00343447"/>
    <w:rsid w:val="00343D3F"/>
    <w:rsid w:val="003441A0"/>
    <w:rsid w:val="00346453"/>
    <w:rsid w:val="003502A3"/>
    <w:rsid w:val="00352FA6"/>
    <w:rsid w:val="003538F3"/>
    <w:rsid w:val="003540EA"/>
    <w:rsid w:val="0035585C"/>
    <w:rsid w:val="00355F84"/>
    <w:rsid w:val="003564B1"/>
    <w:rsid w:val="00357AAB"/>
    <w:rsid w:val="00360903"/>
    <w:rsid w:val="00361859"/>
    <w:rsid w:val="0036347B"/>
    <w:rsid w:val="00367A01"/>
    <w:rsid w:val="00374705"/>
    <w:rsid w:val="00376890"/>
    <w:rsid w:val="0037690B"/>
    <w:rsid w:val="003805FB"/>
    <w:rsid w:val="00382264"/>
    <w:rsid w:val="00382EDC"/>
    <w:rsid w:val="00382F9D"/>
    <w:rsid w:val="0038300D"/>
    <w:rsid w:val="003866DC"/>
    <w:rsid w:val="00387A70"/>
    <w:rsid w:val="00390E58"/>
    <w:rsid w:val="00396FB0"/>
    <w:rsid w:val="003973DA"/>
    <w:rsid w:val="003A10EE"/>
    <w:rsid w:val="003A14D6"/>
    <w:rsid w:val="003A1B34"/>
    <w:rsid w:val="003A3F5A"/>
    <w:rsid w:val="003A7426"/>
    <w:rsid w:val="003A7DE6"/>
    <w:rsid w:val="003B0ECF"/>
    <w:rsid w:val="003B1986"/>
    <w:rsid w:val="003B3141"/>
    <w:rsid w:val="003B3783"/>
    <w:rsid w:val="003B3952"/>
    <w:rsid w:val="003B4F40"/>
    <w:rsid w:val="003B5187"/>
    <w:rsid w:val="003B6E8E"/>
    <w:rsid w:val="003C010A"/>
    <w:rsid w:val="003C0AA3"/>
    <w:rsid w:val="003C0F21"/>
    <w:rsid w:val="003C41BA"/>
    <w:rsid w:val="003C51AD"/>
    <w:rsid w:val="003C68BA"/>
    <w:rsid w:val="003E0734"/>
    <w:rsid w:val="003E4334"/>
    <w:rsid w:val="003E5D58"/>
    <w:rsid w:val="003E66F3"/>
    <w:rsid w:val="003E7DCB"/>
    <w:rsid w:val="003F0338"/>
    <w:rsid w:val="003F047C"/>
    <w:rsid w:val="003F0CC2"/>
    <w:rsid w:val="003F1318"/>
    <w:rsid w:val="003F18F0"/>
    <w:rsid w:val="003F2380"/>
    <w:rsid w:val="003F3AF1"/>
    <w:rsid w:val="003F565A"/>
    <w:rsid w:val="003F6A4B"/>
    <w:rsid w:val="003F6FCA"/>
    <w:rsid w:val="003F79C9"/>
    <w:rsid w:val="004028E1"/>
    <w:rsid w:val="0040382E"/>
    <w:rsid w:val="0040393F"/>
    <w:rsid w:val="00404150"/>
    <w:rsid w:val="00407059"/>
    <w:rsid w:val="004072CA"/>
    <w:rsid w:val="00410B6F"/>
    <w:rsid w:val="004119ED"/>
    <w:rsid w:val="00417F70"/>
    <w:rsid w:val="00420109"/>
    <w:rsid w:val="004210EB"/>
    <w:rsid w:val="004213CC"/>
    <w:rsid w:val="00421C14"/>
    <w:rsid w:val="00422469"/>
    <w:rsid w:val="00422E92"/>
    <w:rsid w:val="00425B3A"/>
    <w:rsid w:val="00425C01"/>
    <w:rsid w:val="00426777"/>
    <w:rsid w:val="00426E2E"/>
    <w:rsid w:val="004338F6"/>
    <w:rsid w:val="004339B7"/>
    <w:rsid w:val="00434203"/>
    <w:rsid w:val="00435DEC"/>
    <w:rsid w:val="004360F0"/>
    <w:rsid w:val="0044218F"/>
    <w:rsid w:val="00443011"/>
    <w:rsid w:val="00444773"/>
    <w:rsid w:val="00445BB4"/>
    <w:rsid w:val="0044695A"/>
    <w:rsid w:val="00447C43"/>
    <w:rsid w:val="00450C41"/>
    <w:rsid w:val="0045117F"/>
    <w:rsid w:val="004513B7"/>
    <w:rsid w:val="00451B2B"/>
    <w:rsid w:val="00453FF6"/>
    <w:rsid w:val="004550FD"/>
    <w:rsid w:val="0045579B"/>
    <w:rsid w:val="004570F9"/>
    <w:rsid w:val="004662B6"/>
    <w:rsid w:val="0046735D"/>
    <w:rsid w:val="0046787B"/>
    <w:rsid w:val="0047057F"/>
    <w:rsid w:val="0047095A"/>
    <w:rsid w:val="00471CB7"/>
    <w:rsid w:val="00472093"/>
    <w:rsid w:val="0047379B"/>
    <w:rsid w:val="00473AC2"/>
    <w:rsid w:val="00474AEC"/>
    <w:rsid w:val="00474FAB"/>
    <w:rsid w:val="00480221"/>
    <w:rsid w:val="00481CFA"/>
    <w:rsid w:val="00484AB0"/>
    <w:rsid w:val="004859D4"/>
    <w:rsid w:val="00485D89"/>
    <w:rsid w:val="0049087F"/>
    <w:rsid w:val="004940DE"/>
    <w:rsid w:val="004954CC"/>
    <w:rsid w:val="00496427"/>
    <w:rsid w:val="004973F0"/>
    <w:rsid w:val="004A0174"/>
    <w:rsid w:val="004A2328"/>
    <w:rsid w:val="004A2601"/>
    <w:rsid w:val="004A2894"/>
    <w:rsid w:val="004A3A4A"/>
    <w:rsid w:val="004A3DD1"/>
    <w:rsid w:val="004A7BBE"/>
    <w:rsid w:val="004B2FAE"/>
    <w:rsid w:val="004B4D13"/>
    <w:rsid w:val="004B7902"/>
    <w:rsid w:val="004C1EF4"/>
    <w:rsid w:val="004C2CB4"/>
    <w:rsid w:val="004C446A"/>
    <w:rsid w:val="004D01F8"/>
    <w:rsid w:val="004D3A1A"/>
    <w:rsid w:val="004D4EF9"/>
    <w:rsid w:val="004D5AB5"/>
    <w:rsid w:val="004D787B"/>
    <w:rsid w:val="004E0205"/>
    <w:rsid w:val="004E26E3"/>
    <w:rsid w:val="004E2B57"/>
    <w:rsid w:val="004E4FAF"/>
    <w:rsid w:val="004E7DA4"/>
    <w:rsid w:val="004F0779"/>
    <w:rsid w:val="004F150E"/>
    <w:rsid w:val="004F3E23"/>
    <w:rsid w:val="004F41B1"/>
    <w:rsid w:val="004F4BC0"/>
    <w:rsid w:val="004F523B"/>
    <w:rsid w:val="004F7446"/>
    <w:rsid w:val="005001C7"/>
    <w:rsid w:val="0050337B"/>
    <w:rsid w:val="00503D46"/>
    <w:rsid w:val="00505D76"/>
    <w:rsid w:val="005140F7"/>
    <w:rsid w:val="00516D64"/>
    <w:rsid w:val="00517638"/>
    <w:rsid w:val="005242DA"/>
    <w:rsid w:val="00524322"/>
    <w:rsid w:val="0052526B"/>
    <w:rsid w:val="0052778B"/>
    <w:rsid w:val="0053010A"/>
    <w:rsid w:val="0053026B"/>
    <w:rsid w:val="0053123C"/>
    <w:rsid w:val="00531663"/>
    <w:rsid w:val="005323A8"/>
    <w:rsid w:val="005344A4"/>
    <w:rsid w:val="00534820"/>
    <w:rsid w:val="0053664A"/>
    <w:rsid w:val="00536B76"/>
    <w:rsid w:val="005371E7"/>
    <w:rsid w:val="005409EB"/>
    <w:rsid w:val="00541562"/>
    <w:rsid w:val="00541A5F"/>
    <w:rsid w:val="005421CB"/>
    <w:rsid w:val="00542FFC"/>
    <w:rsid w:val="00543CA8"/>
    <w:rsid w:val="005458FD"/>
    <w:rsid w:val="0054688F"/>
    <w:rsid w:val="0055187B"/>
    <w:rsid w:val="00552539"/>
    <w:rsid w:val="0055567A"/>
    <w:rsid w:val="0055732C"/>
    <w:rsid w:val="00557964"/>
    <w:rsid w:val="005600C1"/>
    <w:rsid w:val="005616C6"/>
    <w:rsid w:val="00562362"/>
    <w:rsid w:val="00563832"/>
    <w:rsid w:val="00563B44"/>
    <w:rsid w:val="005649B2"/>
    <w:rsid w:val="00566221"/>
    <w:rsid w:val="00567CB6"/>
    <w:rsid w:val="00570311"/>
    <w:rsid w:val="005703BF"/>
    <w:rsid w:val="005721B2"/>
    <w:rsid w:val="005749B1"/>
    <w:rsid w:val="00577837"/>
    <w:rsid w:val="005801D4"/>
    <w:rsid w:val="00581183"/>
    <w:rsid w:val="0058144B"/>
    <w:rsid w:val="005843D3"/>
    <w:rsid w:val="00587FAC"/>
    <w:rsid w:val="00590056"/>
    <w:rsid w:val="00594858"/>
    <w:rsid w:val="005A289B"/>
    <w:rsid w:val="005A341B"/>
    <w:rsid w:val="005A5A36"/>
    <w:rsid w:val="005B066C"/>
    <w:rsid w:val="005B16DE"/>
    <w:rsid w:val="005B2707"/>
    <w:rsid w:val="005B35F1"/>
    <w:rsid w:val="005B3D2E"/>
    <w:rsid w:val="005B49F1"/>
    <w:rsid w:val="005B4FA3"/>
    <w:rsid w:val="005C05C6"/>
    <w:rsid w:val="005C08B1"/>
    <w:rsid w:val="005C1433"/>
    <w:rsid w:val="005C1519"/>
    <w:rsid w:val="005C2D41"/>
    <w:rsid w:val="005C3AFF"/>
    <w:rsid w:val="005C72D8"/>
    <w:rsid w:val="005D05ED"/>
    <w:rsid w:val="005D0FA7"/>
    <w:rsid w:val="005D15F6"/>
    <w:rsid w:val="005D181F"/>
    <w:rsid w:val="005D1D2F"/>
    <w:rsid w:val="005D33CB"/>
    <w:rsid w:val="005D472B"/>
    <w:rsid w:val="005D61B1"/>
    <w:rsid w:val="005E05CE"/>
    <w:rsid w:val="005E1226"/>
    <w:rsid w:val="005E43EB"/>
    <w:rsid w:val="005E5053"/>
    <w:rsid w:val="005E52E8"/>
    <w:rsid w:val="005E79F4"/>
    <w:rsid w:val="005E7B7F"/>
    <w:rsid w:val="005F0BF6"/>
    <w:rsid w:val="005F1AAC"/>
    <w:rsid w:val="005F1DE3"/>
    <w:rsid w:val="005F20CA"/>
    <w:rsid w:val="005F5991"/>
    <w:rsid w:val="005F5EDD"/>
    <w:rsid w:val="005F76CF"/>
    <w:rsid w:val="006010A9"/>
    <w:rsid w:val="0060156E"/>
    <w:rsid w:val="00601AD2"/>
    <w:rsid w:val="00605155"/>
    <w:rsid w:val="00605C24"/>
    <w:rsid w:val="006061BD"/>
    <w:rsid w:val="0060728F"/>
    <w:rsid w:val="00607A6E"/>
    <w:rsid w:val="006206BC"/>
    <w:rsid w:val="006222BF"/>
    <w:rsid w:val="006227EB"/>
    <w:rsid w:val="00623490"/>
    <w:rsid w:val="00623986"/>
    <w:rsid w:val="00625096"/>
    <w:rsid w:val="00626AF4"/>
    <w:rsid w:val="00626CD3"/>
    <w:rsid w:val="006304F0"/>
    <w:rsid w:val="006306CD"/>
    <w:rsid w:val="0063070F"/>
    <w:rsid w:val="0063114C"/>
    <w:rsid w:val="0063390E"/>
    <w:rsid w:val="006343FC"/>
    <w:rsid w:val="0063743F"/>
    <w:rsid w:val="00640686"/>
    <w:rsid w:val="0064145A"/>
    <w:rsid w:val="00641F53"/>
    <w:rsid w:val="0064512A"/>
    <w:rsid w:val="00645616"/>
    <w:rsid w:val="00647112"/>
    <w:rsid w:val="00647194"/>
    <w:rsid w:val="00650252"/>
    <w:rsid w:val="00650801"/>
    <w:rsid w:val="0065286F"/>
    <w:rsid w:val="00652A8B"/>
    <w:rsid w:val="006537EF"/>
    <w:rsid w:val="00653DE9"/>
    <w:rsid w:val="0065447D"/>
    <w:rsid w:val="0065575D"/>
    <w:rsid w:val="00656CBE"/>
    <w:rsid w:val="00657D87"/>
    <w:rsid w:val="00657E16"/>
    <w:rsid w:val="00660248"/>
    <w:rsid w:val="00660848"/>
    <w:rsid w:val="00661C11"/>
    <w:rsid w:val="00662155"/>
    <w:rsid w:val="0066276D"/>
    <w:rsid w:val="006633F5"/>
    <w:rsid w:val="006638DF"/>
    <w:rsid w:val="00664F6E"/>
    <w:rsid w:val="00667788"/>
    <w:rsid w:val="006678BE"/>
    <w:rsid w:val="00670251"/>
    <w:rsid w:val="0067187C"/>
    <w:rsid w:val="006728AC"/>
    <w:rsid w:val="00673424"/>
    <w:rsid w:val="00676608"/>
    <w:rsid w:val="00676E20"/>
    <w:rsid w:val="006779A8"/>
    <w:rsid w:val="00680035"/>
    <w:rsid w:val="00680F17"/>
    <w:rsid w:val="00683549"/>
    <w:rsid w:val="00684249"/>
    <w:rsid w:val="00684CA8"/>
    <w:rsid w:val="006855A5"/>
    <w:rsid w:val="00685ABF"/>
    <w:rsid w:val="00687A48"/>
    <w:rsid w:val="00687AB3"/>
    <w:rsid w:val="006903EC"/>
    <w:rsid w:val="00693899"/>
    <w:rsid w:val="00694521"/>
    <w:rsid w:val="0069509A"/>
    <w:rsid w:val="006A3F41"/>
    <w:rsid w:val="006A42D3"/>
    <w:rsid w:val="006A4915"/>
    <w:rsid w:val="006A6CC1"/>
    <w:rsid w:val="006A75F5"/>
    <w:rsid w:val="006A7B2E"/>
    <w:rsid w:val="006B6572"/>
    <w:rsid w:val="006B68F2"/>
    <w:rsid w:val="006B7AC8"/>
    <w:rsid w:val="006C1B3E"/>
    <w:rsid w:val="006C3B6D"/>
    <w:rsid w:val="006C42C7"/>
    <w:rsid w:val="006C45CC"/>
    <w:rsid w:val="006C512D"/>
    <w:rsid w:val="006C522A"/>
    <w:rsid w:val="006C708E"/>
    <w:rsid w:val="006D7747"/>
    <w:rsid w:val="006D7B73"/>
    <w:rsid w:val="006D7D30"/>
    <w:rsid w:val="006E3E25"/>
    <w:rsid w:val="006E667A"/>
    <w:rsid w:val="006F0226"/>
    <w:rsid w:val="006F3D70"/>
    <w:rsid w:val="006F4F0C"/>
    <w:rsid w:val="006F5667"/>
    <w:rsid w:val="006F6535"/>
    <w:rsid w:val="006F7D08"/>
    <w:rsid w:val="0070010D"/>
    <w:rsid w:val="00701CD6"/>
    <w:rsid w:val="0070599D"/>
    <w:rsid w:val="00705E93"/>
    <w:rsid w:val="00707C0E"/>
    <w:rsid w:val="00711C61"/>
    <w:rsid w:val="00712418"/>
    <w:rsid w:val="007128F6"/>
    <w:rsid w:val="00713AE1"/>
    <w:rsid w:val="00714F74"/>
    <w:rsid w:val="007157C8"/>
    <w:rsid w:val="0071637C"/>
    <w:rsid w:val="00720B1F"/>
    <w:rsid w:val="00720DE0"/>
    <w:rsid w:val="007211F0"/>
    <w:rsid w:val="00724661"/>
    <w:rsid w:val="00725661"/>
    <w:rsid w:val="00730809"/>
    <w:rsid w:val="007329C3"/>
    <w:rsid w:val="0073517D"/>
    <w:rsid w:val="00735B13"/>
    <w:rsid w:val="00736AD0"/>
    <w:rsid w:val="007371B2"/>
    <w:rsid w:val="00740546"/>
    <w:rsid w:val="00742604"/>
    <w:rsid w:val="007448DA"/>
    <w:rsid w:val="007475A4"/>
    <w:rsid w:val="0075024B"/>
    <w:rsid w:val="00750753"/>
    <w:rsid w:val="00753BDD"/>
    <w:rsid w:val="00757270"/>
    <w:rsid w:val="0076079C"/>
    <w:rsid w:val="007649D3"/>
    <w:rsid w:val="00765F98"/>
    <w:rsid w:val="00766C85"/>
    <w:rsid w:val="00767A9B"/>
    <w:rsid w:val="0077053C"/>
    <w:rsid w:val="00772E8E"/>
    <w:rsid w:val="00774D10"/>
    <w:rsid w:val="00776586"/>
    <w:rsid w:val="00776855"/>
    <w:rsid w:val="007811B3"/>
    <w:rsid w:val="00790EA2"/>
    <w:rsid w:val="00791107"/>
    <w:rsid w:val="007912BF"/>
    <w:rsid w:val="0079145D"/>
    <w:rsid w:val="00791A86"/>
    <w:rsid w:val="00792DBA"/>
    <w:rsid w:val="00792F9A"/>
    <w:rsid w:val="007941C5"/>
    <w:rsid w:val="007942AD"/>
    <w:rsid w:val="0079512C"/>
    <w:rsid w:val="00795909"/>
    <w:rsid w:val="00797E8D"/>
    <w:rsid w:val="007A0CEA"/>
    <w:rsid w:val="007A1A2C"/>
    <w:rsid w:val="007A26C7"/>
    <w:rsid w:val="007A3983"/>
    <w:rsid w:val="007A69E0"/>
    <w:rsid w:val="007A7501"/>
    <w:rsid w:val="007B26F4"/>
    <w:rsid w:val="007B3A92"/>
    <w:rsid w:val="007B414A"/>
    <w:rsid w:val="007B59C6"/>
    <w:rsid w:val="007B6D33"/>
    <w:rsid w:val="007B79DA"/>
    <w:rsid w:val="007B7F64"/>
    <w:rsid w:val="007C19CF"/>
    <w:rsid w:val="007C32A6"/>
    <w:rsid w:val="007D0A3A"/>
    <w:rsid w:val="007D47AD"/>
    <w:rsid w:val="007D4FE8"/>
    <w:rsid w:val="007D7398"/>
    <w:rsid w:val="007E104E"/>
    <w:rsid w:val="007E1254"/>
    <w:rsid w:val="007E6AA8"/>
    <w:rsid w:val="007E6DC1"/>
    <w:rsid w:val="007F0259"/>
    <w:rsid w:val="007F1716"/>
    <w:rsid w:val="007F2522"/>
    <w:rsid w:val="007F2722"/>
    <w:rsid w:val="007F4039"/>
    <w:rsid w:val="00801987"/>
    <w:rsid w:val="008021AC"/>
    <w:rsid w:val="0080312F"/>
    <w:rsid w:val="0080678B"/>
    <w:rsid w:val="00807A85"/>
    <w:rsid w:val="00807C3D"/>
    <w:rsid w:val="00810252"/>
    <w:rsid w:val="00811548"/>
    <w:rsid w:val="00814122"/>
    <w:rsid w:val="00814F63"/>
    <w:rsid w:val="0081630D"/>
    <w:rsid w:val="00817BD7"/>
    <w:rsid w:val="00824800"/>
    <w:rsid w:val="00825EAA"/>
    <w:rsid w:val="00826E0E"/>
    <w:rsid w:val="008309BA"/>
    <w:rsid w:val="0083279A"/>
    <w:rsid w:val="008330BB"/>
    <w:rsid w:val="00841E2B"/>
    <w:rsid w:val="00842073"/>
    <w:rsid w:val="00843810"/>
    <w:rsid w:val="00844E8D"/>
    <w:rsid w:val="00845B24"/>
    <w:rsid w:val="00852D80"/>
    <w:rsid w:val="008548EB"/>
    <w:rsid w:val="00857159"/>
    <w:rsid w:val="00857F9A"/>
    <w:rsid w:val="0086087D"/>
    <w:rsid w:val="00860DF9"/>
    <w:rsid w:val="00860F3D"/>
    <w:rsid w:val="008616DF"/>
    <w:rsid w:val="00861E6D"/>
    <w:rsid w:val="008635CF"/>
    <w:rsid w:val="00872564"/>
    <w:rsid w:val="00872887"/>
    <w:rsid w:val="0087367B"/>
    <w:rsid w:val="008744B7"/>
    <w:rsid w:val="00876056"/>
    <w:rsid w:val="00876132"/>
    <w:rsid w:val="00880D40"/>
    <w:rsid w:val="0088284B"/>
    <w:rsid w:val="008836A2"/>
    <w:rsid w:val="0088496D"/>
    <w:rsid w:val="00886F17"/>
    <w:rsid w:val="008874CB"/>
    <w:rsid w:val="00893991"/>
    <w:rsid w:val="008946C7"/>
    <w:rsid w:val="00896434"/>
    <w:rsid w:val="008966CF"/>
    <w:rsid w:val="008973C6"/>
    <w:rsid w:val="0089770F"/>
    <w:rsid w:val="008A0292"/>
    <w:rsid w:val="008A1CCC"/>
    <w:rsid w:val="008A47FA"/>
    <w:rsid w:val="008A5BA2"/>
    <w:rsid w:val="008A623B"/>
    <w:rsid w:val="008A6C65"/>
    <w:rsid w:val="008B1668"/>
    <w:rsid w:val="008B276C"/>
    <w:rsid w:val="008B2E01"/>
    <w:rsid w:val="008B3C8A"/>
    <w:rsid w:val="008B57D5"/>
    <w:rsid w:val="008B582C"/>
    <w:rsid w:val="008B5D6E"/>
    <w:rsid w:val="008C13F4"/>
    <w:rsid w:val="008C1DA1"/>
    <w:rsid w:val="008C2106"/>
    <w:rsid w:val="008C4069"/>
    <w:rsid w:val="008C5311"/>
    <w:rsid w:val="008D0856"/>
    <w:rsid w:val="008D4765"/>
    <w:rsid w:val="008D6E05"/>
    <w:rsid w:val="008D7870"/>
    <w:rsid w:val="008E0A0A"/>
    <w:rsid w:val="008E19B2"/>
    <w:rsid w:val="008E1CE2"/>
    <w:rsid w:val="008E2FAE"/>
    <w:rsid w:val="008E365F"/>
    <w:rsid w:val="008E72A7"/>
    <w:rsid w:val="008F0881"/>
    <w:rsid w:val="008F09BB"/>
    <w:rsid w:val="008F2424"/>
    <w:rsid w:val="008F3146"/>
    <w:rsid w:val="008F38AE"/>
    <w:rsid w:val="008F40AF"/>
    <w:rsid w:val="008F46F0"/>
    <w:rsid w:val="008F50DF"/>
    <w:rsid w:val="008F63ED"/>
    <w:rsid w:val="008F727C"/>
    <w:rsid w:val="008F72F9"/>
    <w:rsid w:val="00901176"/>
    <w:rsid w:val="00901A5C"/>
    <w:rsid w:val="00903A4C"/>
    <w:rsid w:val="0090410B"/>
    <w:rsid w:val="00911399"/>
    <w:rsid w:val="00911C1C"/>
    <w:rsid w:val="009144B1"/>
    <w:rsid w:val="00921634"/>
    <w:rsid w:val="00922721"/>
    <w:rsid w:val="00926E35"/>
    <w:rsid w:val="00927B17"/>
    <w:rsid w:val="009326A9"/>
    <w:rsid w:val="00937C53"/>
    <w:rsid w:val="00937E88"/>
    <w:rsid w:val="009464E3"/>
    <w:rsid w:val="0094729C"/>
    <w:rsid w:val="00953B6A"/>
    <w:rsid w:val="00953F08"/>
    <w:rsid w:val="00954512"/>
    <w:rsid w:val="009572C9"/>
    <w:rsid w:val="00960371"/>
    <w:rsid w:val="00960744"/>
    <w:rsid w:val="00962A89"/>
    <w:rsid w:val="0096448C"/>
    <w:rsid w:val="00967261"/>
    <w:rsid w:val="0096778E"/>
    <w:rsid w:val="009711CE"/>
    <w:rsid w:val="009732AA"/>
    <w:rsid w:val="009735C0"/>
    <w:rsid w:val="009768D7"/>
    <w:rsid w:val="0098023E"/>
    <w:rsid w:val="00982DAF"/>
    <w:rsid w:val="00987657"/>
    <w:rsid w:val="00987B3C"/>
    <w:rsid w:val="00990CFA"/>
    <w:rsid w:val="0099116A"/>
    <w:rsid w:val="009927B6"/>
    <w:rsid w:val="0099564A"/>
    <w:rsid w:val="009966D2"/>
    <w:rsid w:val="009974C7"/>
    <w:rsid w:val="009A1411"/>
    <w:rsid w:val="009A40D6"/>
    <w:rsid w:val="009A4CAF"/>
    <w:rsid w:val="009A5F77"/>
    <w:rsid w:val="009A64F5"/>
    <w:rsid w:val="009A6DF7"/>
    <w:rsid w:val="009B0573"/>
    <w:rsid w:val="009B063C"/>
    <w:rsid w:val="009B291D"/>
    <w:rsid w:val="009B3712"/>
    <w:rsid w:val="009B4C34"/>
    <w:rsid w:val="009B585B"/>
    <w:rsid w:val="009C28FC"/>
    <w:rsid w:val="009C602F"/>
    <w:rsid w:val="009C643D"/>
    <w:rsid w:val="009D33B6"/>
    <w:rsid w:val="009D4110"/>
    <w:rsid w:val="009D69CE"/>
    <w:rsid w:val="009D7A1E"/>
    <w:rsid w:val="009E075A"/>
    <w:rsid w:val="009E1724"/>
    <w:rsid w:val="009E2AFC"/>
    <w:rsid w:val="009E6A2B"/>
    <w:rsid w:val="009F0572"/>
    <w:rsid w:val="009F0A25"/>
    <w:rsid w:val="009F1691"/>
    <w:rsid w:val="009F39B0"/>
    <w:rsid w:val="009F4C77"/>
    <w:rsid w:val="009F6240"/>
    <w:rsid w:val="009F72C3"/>
    <w:rsid w:val="00A05388"/>
    <w:rsid w:val="00A06BEC"/>
    <w:rsid w:val="00A10B31"/>
    <w:rsid w:val="00A12455"/>
    <w:rsid w:val="00A12F32"/>
    <w:rsid w:val="00A1391A"/>
    <w:rsid w:val="00A139D6"/>
    <w:rsid w:val="00A14CB2"/>
    <w:rsid w:val="00A14D50"/>
    <w:rsid w:val="00A15734"/>
    <w:rsid w:val="00A15EBE"/>
    <w:rsid w:val="00A205DF"/>
    <w:rsid w:val="00A22741"/>
    <w:rsid w:val="00A22879"/>
    <w:rsid w:val="00A24279"/>
    <w:rsid w:val="00A24957"/>
    <w:rsid w:val="00A24A56"/>
    <w:rsid w:val="00A2561E"/>
    <w:rsid w:val="00A258CD"/>
    <w:rsid w:val="00A26349"/>
    <w:rsid w:val="00A3076F"/>
    <w:rsid w:val="00A3560F"/>
    <w:rsid w:val="00A3649E"/>
    <w:rsid w:val="00A37629"/>
    <w:rsid w:val="00A42F04"/>
    <w:rsid w:val="00A45874"/>
    <w:rsid w:val="00A466BB"/>
    <w:rsid w:val="00A4682D"/>
    <w:rsid w:val="00A52301"/>
    <w:rsid w:val="00A52552"/>
    <w:rsid w:val="00A53998"/>
    <w:rsid w:val="00A54D1D"/>
    <w:rsid w:val="00A55193"/>
    <w:rsid w:val="00A5571A"/>
    <w:rsid w:val="00A55E49"/>
    <w:rsid w:val="00A57253"/>
    <w:rsid w:val="00A61562"/>
    <w:rsid w:val="00A61D04"/>
    <w:rsid w:val="00A633A4"/>
    <w:rsid w:val="00A633D5"/>
    <w:rsid w:val="00A6349D"/>
    <w:rsid w:val="00A654DF"/>
    <w:rsid w:val="00A666CA"/>
    <w:rsid w:val="00A67B4F"/>
    <w:rsid w:val="00A70A8E"/>
    <w:rsid w:val="00A7343A"/>
    <w:rsid w:val="00A73DFE"/>
    <w:rsid w:val="00A7451C"/>
    <w:rsid w:val="00A74D93"/>
    <w:rsid w:val="00A767FD"/>
    <w:rsid w:val="00A76AD1"/>
    <w:rsid w:val="00A76B04"/>
    <w:rsid w:val="00A8295B"/>
    <w:rsid w:val="00A83474"/>
    <w:rsid w:val="00A86A19"/>
    <w:rsid w:val="00A86ABD"/>
    <w:rsid w:val="00A871ED"/>
    <w:rsid w:val="00A90ED6"/>
    <w:rsid w:val="00A95553"/>
    <w:rsid w:val="00A95C9C"/>
    <w:rsid w:val="00AA5DBD"/>
    <w:rsid w:val="00AA7665"/>
    <w:rsid w:val="00AA7CEB"/>
    <w:rsid w:val="00AB08EB"/>
    <w:rsid w:val="00AC0501"/>
    <w:rsid w:val="00AC15C9"/>
    <w:rsid w:val="00AC3A24"/>
    <w:rsid w:val="00AC4170"/>
    <w:rsid w:val="00AC4A91"/>
    <w:rsid w:val="00AC69A1"/>
    <w:rsid w:val="00AC7818"/>
    <w:rsid w:val="00AC7EBD"/>
    <w:rsid w:val="00AD00E5"/>
    <w:rsid w:val="00AD16DF"/>
    <w:rsid w:val="00AD2BC6"/>
    <w:rsid w:val="00AE2584"/>
    <w:rsid w:val="00AE33E7"/>
    <w:rsid w:val="00AE3E6E"/>
    <w:rsid w:val="00AE444B"/>
    <w:rsid w:val="00AE44E6"/>
    <w:rsid w:val="00AE4A47"/>
    <w:rsid w:val="00AE4AB1"/>
    <w:rsid w:val="00AE54CA"/>
    <w:rsid w:val="00AE6388"/>
    <w:rsid w:val="00AF0C13"/>
    <w:rsid w:val="00AF1777"/>
    <w:rsid w:val="00AF2A72"/>
    <w:rsid w:val="00AF37E7"/>
    <w:rsid w:val="00AF4610"/>
    <w:rsid w:val="00AF5CEA"/>
    <w:rsid w:val="00AF776B"/>
    <w:rsid w:val="00B02103"/>
    <w:rsid w:val="00B021E3"/>
    <w:rsid w:val="00B0387E"/>
    <w:rsid w:val="00B047FC"/>
    <w:rsid w:val="00B048B4"/>
    <w:rsid w:val="00B04C84"/>
    <w:rsid w:val="00B062E8"/>
    <w:rsid w:val="00B06EE8"/>
    <w:rsid w:val="00B07DA0"/>
    <w:rsid w:val="00B12B85"/>
    <w:rsid w:val="00B12D6B"/>
    <w:rsid w:val="00B139AA"/>
    <w:rsid w:val="00B156B7"/>
    <w:rsid w:val="00B168F4"/>
    <w:rsid w:val="00B16983"/>
    <w:rsid w:val="00B17065"/>
    <w:rsid w:val="00B17600"/>
    <w:rsid w:val="00B218FC"/>
    <w:rsid w:val="00B21F0B"/>
    <w:rsid w:val="00B24151"/>
    <w:rsid w:val="00B245F4"/>
    <w:rsid w:val="00B269FD"/>
    <w:rsid w:val="00B26E8D"/>
    <w:rsid w:val="00B27406"/>
    <w:rsid w:val="00B33D26"/>
    <w:rsid w:val="00B33D2B"/>
    <w:rsid w:val="00B34644"/>
    <w:rsid w:val="00B37C0B"/>
    <w:rsid w:val="00B419DF"/>
    <w:rsid w:val="00B424F5"/>
    <w:rsid w:val="00B4252E"/>
    <w:rsid w:val="00B43106"/>
    <w:rsid w:val="00B44479"/>
    <w:rsid w:val="00B451FC"/>
    <w:rsid w:val="00B452E7"/>
    <w:rsid w:val="00B46720"/>
    <w:rsid w:val="00B469EE"/>
    <w:rsid w:val="00B470FA"/>
    <w:rsid w:val="00B521EE"/>
    <w:rsid w:val="00B57073"/>
    <w:rsid w:val="00B570C0"/>
    <w:rsid w:val="00B57B7B"/>
    <w:rsid w:val="00B606AD"/>
    <w:rsid w:val="00B6299B"/>
    <w:rsid w:val="00B63072"/>
    <w:rsid w:val="00B663EE"/>
    <w:rsid w:val="00B67DF5"/>
    <w:rsid w:val="00B71ACE"/>
    <w:rsid w:val="00B73632"/>
    <w:rsid w:val="00B73991"/>
    <w:rsid w:val="00B81AD2"/>
    <w:rsid w:val="00B81BD0"/>
    <w:rsid w:val="00B82E1A"/>
    <w:rsid w:val="00B86B0E"/>
    <w:rsid w:val="00B922FC"/>
    <w:rsid w:val="00B92840"/>
    <w:rsid w:val="00B92F8A"/>
    <w:rsid w:val="00B94C1A"/>
    <w:rsid w:val="00B968BC"/>
    <w:rsid w:val="00B97842"/>
    <w:rsid w:val="00BA1376"/>
    <w:rsid w:val="00BA461B"/>
    <w:rsid w:val="00BA5C67"/>
    <w:rsid w:val="00BA6D43"/>
    <w:rsid w:val="00BB0D44"/>
    <w:rsid w:val="00BB1589"/>
    <w:rsid w:val="00BB3025"/>
    <w:rsid w:val="00BB4BF2"/>
    <w:rsid w:val="00BC2AC7"/>
    <w:rsid w:val="00BC2D28"/>
    <w:rsid w:val="00BC45DE"/>
    <w:rsid w:val="00BC51C4"/>
    <w:rsid w:val="00BD10C3"/>
    <w:rsid w:val="00BD1C44"/>
    <w:rsid w:val="00BD207F"/>
    <w:rsid w:val="00BD23C9"/>
    <w:rsid w:val="00BD35BF"/>
    <w:rsid w:val="00BD60B6"/>
    <w:rsid w:val="00BD6109"/>
    <w:rsid w:val="00BD70FF"/>
    <w:rsid w:val="00BE10DD"/>
    <w:rsid w:val="00BE1E5D"/>
    <w:rsid w:val="00BE1F37"/>
    <w:rsid w:val="00BE2DA5"/>
    <w:rsid w:val="00BE406F"/>
    <w:rsid w:val="00BE4217"/>
    <w:rsid w:val="00BE5D8C"/>
    <w:rsid w:val="00BE5E7C"/>
    <w:rsid w:val="00BE5F4B"/>
    <w:rsid w:val="00BF4353"/>
    <w:rsid w:val="00C02B9F"/>
    <w:rsid w:val="00C03DF1"/>
    <w:rsid w:val="00C041EE"/>
    <w:rsid w:val="00C05463"/>
    <w:rsid w:val="00C110B9"/>
    <w:rsid w:val="00C1308F"/>
    <w:rsid w:val="00C14EBD"/>
    <w:rsid w:val="00C15092"/>
    <w:rsid w:val="00C16652"/>
    <w:rsid w:val="00C16A25"/>
    <w:rsid w:val="00C20824"/>
    <w:rsid w:val="00C218CD"/>
    <w:rsid w:val="00C2197A"/>
    <w:rsid w:val="00C262CB"/>
    <w:rsid w:val="00C26C6F"/>
    <w:rsid w:val="00C300D3"/>
    <w:rsid w:val="00C34563"/>
    <w:rsid w:val="00C3507A"/>
    <w:rsid w:val="00C35458"/>
    <w:rsid w:val="00C37842"/>
    <w:rsid w:val="00C40313"/>
    <w:rsid w:val="00C408B3"/>
    <w:rsid w:val="00C41243"/>
    <w:rsid w:val="00C45BDE"/>
    <w:rsid w:val="00C50651"/>
    <w:rsid w:val="00C54973"/>
    <w:rsid w:val="00C54D29"/>
    <w:rsid w:val="00C60748"/>
    <w:rsid w:val="00C62420"/>
    <w:rsid w:val="00C63A0D"/>
    <w:rsid w:val="00C63F54"/>
    <w:rsid w:val="00C70B50"/>
    <w:rsid w:val="00C71496"/>
    <w:rsid w:val="00C725F2"/>
    <w:rsid w:val="00C73B7D"/>
    <w:rsid w:val="00C75458"/>
    <w:rsid w:val="00C76DC4"/>
    <w:rsid w:val="00C7731C"/>
    <w:rsid w:val="00C77361"/>
    <w:rsid w:val="00C802FF"/>
    <w:rsid w:val="00C814F4"/>
    <w:rsid w:val="00C8161C"/>
    <w:rsid w:val="00C822A3"/>
    <w:rsid w:val="00C86A4B"/>
    <w:rsid w:val="00C92C89"/>
    <w:rsid w:val="00C950FF"/>
    <w:rsid w:val="00CA03BA"/>
    <w:rsid w:val="00CA285B"/>
    <w:rsid w:val="00CA2C20"/>
    <w:rsid w:val="00CA36F4"/>
    <w:rsid w:val="00CA405F"/>
    <w:rsid w:val="00CA4D82"/>
    <w:rsid w:val="00CA66F1"/>
    <w:rsid w:val="00CA7F26"/>
    <w:rsid w:val="00CB09F9"/>
    <w:rsid w:val="00CB3377"/>
    <w:rsid w:val="00CB4B1F"/>
    <w:rsid w:val="00CB4DB0"/>
    <w:rsid w:val="00CB4DEB"/>
    <w:rsid w:val="00CC0459"/>
    <w:rsid w:val="00CC0ACA"/>
    <w:rsid w:val="00CC2F3F"/>
    <w:rsid w:val="00CC3035"/>
    <w:rsid w:val="00CC441E"/>
    <w:rsid w:val="00CC6366"/>
    <w:rsid w:val="00CC7AE6"/>
    <w:rsid w:val="00CD6667"/>
    <w:rsid w:val="00CE0C0C"/>
    <w:rsid w:val="00CE1761"/>
    <w:rsid w:val="00CE1BEB"/>
    <w:rsid w:val="00CE6F6D"/>
    <w:rsid w:val="00CF1701"/>
    <w:rsid w:val="00CF40B3"/>
    <w:rsid w:val="00CF4100"/>
    <w:rsid w:val="00CF4733"/>
    <w:rsid w:val="00D0118F"/>
    <w:rsid w:val="00D012A7"/>
    <w:rsid w:val="00D0341E"/>
    <w:rsid w:val="00D04480"/>
    <w:rsid w:val="00D07C08"/>
    <w:rsid w:val="00D100DF"/>
    <w:rsid w:val="00D10BA5"/>
    <w:rsid w:val="00D11230"/>
    <w:rsid w:val="00D12B08"/>
    <w:rsid w:val="00D1418C"/>
    <w:rsid w:val="00D203E8"/>
    <w:rsid w:val="00D2062B"/>
    <w:rsid w:val="00D23FA5"/>
    <w:rsid w:val="00D25825"/>
    <w:rsid w:val="00D26E33"/>
    <w:rsid w:val="00D27447"/>
    <w:rsid w:val="00D318D6"/>
    <w:rsid w:val="00D32DB0"/>
    <w:rsid w:val="00D35849"/>
    <w:rsid w:val="00D36E71"/>
    <w:rsid w:val="00D37FDB"/>
    <w:rsid w:val="00D426E5"/>
    <w:rsid w:val="00D42A85"/>
    <w:rsid w:val="00D44857"/>
    <w:rsid w:val="00D457B3"/>
    <w:rsid w:val="00D45D77"/>
    <w:rsid w:val="00D467B2"/>
    <w:rsid w:val="00D50ED5"/>
    <w:rsid w:val="00D57D2D"/>
    <w:rsid w:val="00D6004B"/>
    <w:rsid w:val="00D60CAF"/>
    <w:rsid w:val="00D60DFD"/>
    <w:rsid w:val="00D62495"/>
    <w:rsid w:val="00D637A4"/>
    <w:rsid w:val="00D63950"/>
    <w:rsid w:val="00D646F2"/>
    <w:rsid w:val="00D652EA"/>
    <w:rsid w:val="00D66354"/>
    <w:rsid w:val="00D66A7B"/>
    <w:rsid w:val="00D71E82"/>
    <w:rsid w:val="00D72E18"/>
    <w:rsid w:val="00D73F34"/>
    <w:rsid w:val="00D81F27"/>
    <w:rsid w:val="00D84359"/>
    <w:rsid w:val="00D901BD"/>
    <w:rsid w:val="00D943A5"/>
    <w:rsid w:val="00D94EE6"/>
    <w:rsid w:val="00D9562B"/>
    <w:rsid w:val="00D9577A"/>
    <w:rsid w:val="00D97FA3"/>
    <w:rsid w:val="00DA1DF8"/>
    <w:rsid w:val="00DA4245"/>
    <w:rsid w:val="00DA6FF6"/>
    <w:rsid w:val="00DB0220"/>
    <w:rsid w:val="00DB1081"/>
    <w:rsid w:val="00DB3000"/>
    <w:rsid w:val="00DB4624"/>
    <w:rsid w:val="00DB4815"/>
    <w:rsid w:val="00DB6A80"/>
    <w:rsid w:val="00DB720B"/>
    <w:rsid w:val="00DC6E62"/>
    <w:rsid w:val="00DD1778"/>
    <w:rsid w:val="00DD4162"/>
    <w:rsid w:val="00DD7091"/>
    <w:rsid w:val="00DE2811"/>
    <w:rsid w:val="00DE520C"/>
    <w:rsid w:val="00DF02F1"/>
    <w:rsid w:val="00DF1455"/>
    <w:rsid w:val="00DF1FB2"/>
    <w:rsid w:val="00DF463F"/>
    <w:rsid w:val="00DF5A60"/>
    <w:rsid w:val="00DF5C20"/>
    <w:rsid w:val="00DF6706"/>
    <w:rsid w:val="00DF6B6F"/>
    <w:rsid w:val="00DF708A"/>
    <w:rsid w:val="00DF7E42"/>
    <w:rsid w:val="00E03BE8"/>
    <w:rsid w:val="00E04AF2"/>
    <w:rsid w:val="00E07EB4"/>
    <w:rsid w:val="00E10C47"/>
    <w:rsid w:val="00E12C04"/>
    <w:rsid w:val="00E12D44"/>
    <w:rsid w:val="00E13629"/>
    <w:rsid w:val="00E1419D"/>
    <w:rsid w:val="00E14A11"/>
    <w:rsid w:val="00E14B82"/>
    <w:rsid w:val="00E14BC5"/>
    <w:rsid w:val="00E16764"/>
    <w:rsid w:val="00E171E6"/>
    <w:rsid w:val="00E1724D"/>
    <w:rsid w:val="00E176E3"/>
    <w:rsid w:val="00E202C8"/>
    <w:rsid w:val="00E25298"/>
    <w:rsid w:val="00E30ADA"/>
    <w:rsid w:val="00E31E5A"/>
    <w:rsid w:val="00E32954"/>
    <w:rsid w:val="00E341E1"/>
    <w:rsid w:val="00E34330"/>
    <w:rsid w:val="00E354C2"/>
    <w:rsid w:val="00E454C6"/>
    <w:rsid w:val="00E50FA9"/>
    <w:rsid w:val="00E52A15"/>
    <w:rsid w:val="00E52BA3"/>
    <w:rsid w:val="00E54A7A"/>
    <w:rsid w:val="00E54C1D"/>
    <w:rsid w:val="00E6086D"/>
    <w:rsid w:val="00E63B38"/>
    <w:rsid w:val="00E65D48"/>
    <w:rsid w:val="00E70779"/>
    <w:rsid w:val="00E71765"/>
    <w:rsid w:val="00E74E79"/>
    <w:rsid w:val="00E74F31"/>
    <w:rsid w:val="00E7593A"/>
    <w:rsid w:val="00E76BBD"/>
    <w:rsid w:val="00E77D74"/>
    <w:rsid w:val="00E80341"/>
    <w:rsid w:val="00E80CE9"/>
    <w:rsid w:val="00E8277A"/>
    <w:rsid w:val="00E82987"/>
    <w:rsid w:val="00E83C89"/>
    <w:rsid w:val="00E84849"/>
    <w:rsid w:val="00E8564F"/>
    <w:rsid w:val="00E86007"/>
    <w:rsid w:val="00E900F8"/>
    <w:rsid w:val="00E930B0"/>
    <w:rsid w:val="00E951CB"/>
    <w:rsid w:val="00E95C16"/>
    <w:rsid w:val="00E97E33"/>
    <w:rsid w:val="00EA28F0"/>
    <w:rsid w:val="00EA46BC"/>
    <w:rsid w:val="00EA7155"/>
    <w:rsid w:val="00EB2E50"/>
    <w:rsid w:val="00EB557F"/>
    <w:rsid w:val="00EB7EE9"/>
    <w:rsid w:val="00EC2D57"/>
    <w:rsid w:val="00EC324D"/>
    <w:rsid w:val="00EC3605"/>
    <w:rsid w:val="00EC36F8"/>
    <w:rsid w:val="00EC3E3E"/>
    <w:rsid w:val="00EC4690"/>
    <w:rsid w:val="00ED0029"/>
    <w:rsid w:val="00ED2FA2"/>
    <w:rsid w:val="00ED40AA"/>
    <w:rsid w:val="00ED4BEF"/>
    <w:rsid w:val="00ED4EC7"/>
    <w:rsid w:val="00ED6F9D"/>
    <w:rsid w:val="00ED7454"/>
    <w:rsid w:val="00ED77DA"/>
    <w:rsid w:val="00EE41C9"/>
    <w:rsid w:val="00EE4F9A"/>
    <w:rsid w:val="00EE5D63"/>
    <w:rsid w:val="00EE6A94"/>
    <w:rsid w:val="00EF0B17"/>
    <w:rsid w:val="00EF0DB1"/>
    <w:rsid w:val="00EF1D0D"/>
    <w:rsid w:val="00EF2BBF"/>
    <w:rsid w:val="00EF371E"/>
    <w:rsid w:val="00EF6679"/>
    <w:rsid w:val="00F01052"/>
    <w:rsid w:val="00F06B51"/>
    <w:rsid w:val="00F10B36"/>
    <w:rsid w:val="00F113BD"/>
    <w:rsid w:val="00F1372E"/>
    <w:rsid w:val="00F137C8"/>
    <w:rsid w:val="00F16D1B"/>
    <w:rsid w:val="00F176A8"/>
    <w:rsid w:val="00F205C4"/>
    <w:rsid w:val="00F228F7"/>
    <w:rsid w:val="00F2339E"/>
    <w:rsid w:val="00F26CAF"/>
    <w:rsid w:val="00F2784A"/>
    <w:rsid w:val="00F308AE"/>
    <w:rsid w:val="00F3113B"/>
    <w:rsid w:val="00F317B6"/>
    <w:rsid w:val="00F330BA"/>
    <w:rsid w:val="00F33285"/>
    <w:rsid w:val="00F37090"/>
    <w:rsid w:val="00F371A9"/>
    <w:rsid w:val="00F41DEB"/>
    <w:rsid w:val="00F432D3"/>
    <w:rsid w:val="00F43504"/>
    <w:rsid w:val="00F45208"/>
    <w:rsid w:val="00F50179"/>
    <w:rsid w:val="00F50EC4"/>
    <w:rsid w:val="00F569FC"/>
    <w:rsid w:val="00F613DF"/>
    <w:rsid w:val="00F61A8E"/>
    <w:rsid w:val="00F6219E"/>
    <w:rsid w:val="00F63F0E"/>
    <w:rsid w:val="00F6436C"/>
    <w:rsid w:val="00F64BCD"/>
    <w:rsid w:val="00F65FC5"/>
    <w:rsid w:val="00F66529"/>
    <w:rsid w:val="00F66610"/>
    <w:rsid w:val="00F703F3"/>
    <w:rsid w:val="00F7132D"/>
    <w:rsid w:val="00F727D7"/>
    <w:rsid w:val="00F72EB9"/>
    <w:rsid w:val="00F736B9"/>
    <w:rsid w:val="00F73D3B"/>
    <w:rsid w:val="00F760AD"/>
    <w:rsid w:val="00F80B21"/>
    <w:rsid w:val="00F816FE"/>
    <w:rsid w:val="00F81F6B"/>
    <w:rsid w:val="00F81F93"/>
    <w:rsid w:val="00F829FE"/>
    <w:rsid w:val="00F83C38"/>
    <w:rsid w:val="00F85840"/>
    <w:rsid w:val="00F85DEE"/>
    <w:rsid w:val="00F86F71"/>
    <w:rsid w:val="00F872B4"/>
    <w:rsid w:val="00F910A1"/>
    <w:rsid w:val="00F95DFF"/>
    <w:rsid w:val="00F96119"/>
    <w:rsid w:val="00F96F1D"/>
    <w:rsid w:val="00F97C54"/>
    <w:rsid w:val="00FA0814"/>
    <w:rsid w:val="00FA2274"/>
    <w:rsid w:val="00FA2305"/>
    <w:rsid w:val="00FA366B"/>
    <w:rsid w:val="00FA3AE4"/>
    <w:rsid w:val="00FA7779"/>
    <w:rsid w:val="00FA7BFF"/>
    <w:rsid w:val="00FB2E81"/>
    <w:rsid w:val="00FB5744"/>
    <w:rsid w:val="00FB5F89"/>
    <w:rsid w:val="00FB7F22"/>
    <w:rsid w:val="00FC035B"/>
    <w:rsid w:val="00FD2F0A"/>
    <w:rsid w:val="00FD32D7"/>
    <w:rsid w:val="00FD3AFA"/>
    <w:rsid w:val="00FD5D2D"/>
    <w:rsid w:val="00FE469D"/>
    <w:rsid w:val="00FE4FD9"/>
    <w:rsid w:val="00FE5504"/>
    <w:rsid w:val="00FE6ABB"/>
    <w:rsid w:val="00FF20AF"/>
    <w:rsid w:val="00FF228D"/>
    <w:rsid w:val="00FF3A27"/>
    <w:rsid w:val="00FF3B93"/>
    <w:rsid w:val="00FF454F"/>
    <w:rsid w:val="00FF577D"/>
    <w:rsid w:val="00FF76E9"/>
    <w:rsid w:val="00FF7DE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A0EC0E"/>
  <w15:docId w15:val="{784D7F4A-E60D-4ED0-9CE7-E23B60625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B1F"/>
    <w:pPr>
      <w:spacing w:after="0" w:line="250" w:lineRule="atLeast"/>
    </w:pPr>
    <w:rPr>
      <w:sz w:val="20"/>
    </w:rPr>
  </w:style>
  <w:style w:type="paragraph" w:styleId="Overskrift1">
    <w:name w:val="heading 1"/>
    <w:basedOn w:val="Modtageradresse"/>
    <w:next w:val="Normal"/>
    <w:link w:val="Overskrift1Tegn"/>
    <w:uiPriority w:val="9"/>
    <w:qFormat/>
    <w:rsid w:val="007B6D33"/>
    <w:pPr>
      <w:keepNext/>
      <w:keepLines/>
      <w:numPr>
        <w:numId w:val="13"/>
      </w:numPr>
      <w:spacing w:line="276" w:lineRule="auto"/>
      <w:outlineLvl w:val="0"/>
    </w:pPr>
    <w:rPr>
      <w:color w:val="4D6F8F" w:themeColor="accent1"/>
      <w:sz w:val="48"/>
      <w:szCs w:val="60"/>
      <w:lang w:eastAsia="da-DK"/>
    </w:rPr>
  </w:style>
  <w:style w:type="paragraph" w:styleId="Overskrift2">
    <w:name w:val="heading 2"/>
    <w:basedOn w:val="Normal"/>
    <w:next w:val="Normal"/>
    <w:link w:val="Overskrift2Tegn"/>
    <w:uiPriority w:val="9"/>
    <w:qFormat/>
    <w:rsid w:val="004E4FAF"/>
    <w:pPr>
      <w:keepNext/>
      <w:keepLines/>
      <w:numPr>
        <w:ilvl w:val="1"/>
        <w:numId w:val="11"/>
      </w:numPr>
      <w:spacing w:before="200" w:line="276" w:lineRule="auto"/>
      <w:outlineLvl w:val="1"/>
    </w:pPr>
    <w:rPr>
      <w:b/>
      <w:color w:val="AF292E" w:themeColor="text2"/>
      <w:sz w:val="30"/>
    </w:rPr>
  </w:style>
  <w:style w:type="paragraph" w:styleId="Overskrift3">
    <w:name w:val="heading 3"/>
    <w:basedOn w:val="Normal"/>
    <w:next w:val="Normal"/>
    <w:link w:val="Overskrift3Tegn"/>
    <w:uiPriority w:val="9"/>
    <w:qFormat/>
    <w:rsid w:val="00EB7EE9"/>
    <w:pPr>
      <w:keepNext/>
      <w:keepLines/>
      <w:outlineLvl w:val="2"/>
    </w:pPr>
    <w:rPr>
      <w:rFonts w:asciiTheme="majorHAnsi" w:eastAsiaTheme="majorEastAsia" w:hAnsiTheme="majorHAnsi" w:cstheme="majorBidi"/>
      <w:b/>
      <w:color w:val="AF292E" w:themeColor="text2"/>
      <w:sz w:val="24"/>
      <w:szCs w:val="24"/>
    </w:rPr>
  </w:style>
  <w:style w:type="paragraph" w:styleId="Overskrift4">
    <w:name w:val="heading 4"/>
    <w:aliases w:val="Introtekst"/>
    <w:basedOn w:val="Normal"/>
    <w:next w:val="Normal"/>
    <w:link w:val="Overskrift4Tegn"/>
    <w:uiPriority w:val="9"/>
    <w:qFormat/>
    <w:rsid w:val="006A7B2E"/>
    <w:pPr>
      <w:keepNext/>
      <w:keepLines/>
      <w:spacing w:before="40"/>
      <w:outlineLvl w:val="3"/>
    </w:pPr>
    <w:rPr>
      <w:rFonts w:asciiTheme="majorHAnsi" w:eastAsiaTheme="majorEastAsia" w:hAnsiTheme="majorHAnsi" w:cstheme="majorBidi"/>
      <w:i/>
      <w:iCs/>
      <w:color w:val="000000" w:themeColor="text1"/>
    </w:rPr>
  </w:style>
  <w:style w:type="paragraph" w:styleId="Overskrift5">
    <w:name w:val="heading 5"/>
    <w:basedOn w:val="Normal"/>
    <w:next w:val="Normal"/>
    <w:link w:val="Overskrift5Tegn"/>
    <w:uiPriority w:val="9"/>
    <w:qFormat/>
    <w:rsid w:val="005409EB"/>
    <w:pPr>
      <w:keepNext/>
      <w:keepLines/>
      <w:spacing w:before="40"/>
      <w:outlineLvl w:val="4"/>
    </w:pPr>
    <w:rPr>
      <w:rFonts w:asciiTheme="majorHAnsi" w:eastAsiaTheme="majorEastAsia" w:hAnsiTheme="majorHAnsi" w:cstheme="majorBidi"/>
      <w:b/>
      <w:color w:val="AF292E" w:themeColor="text2"/>
      <w:sz w:val="28"/>
    </w:rPr>
  </w:style>
  <w:style w:type="paragraph" w:styleId="Overskrift6">
    <w:name w:val="heading 6"/>
    <w:basedOn w:val="Normal"/>
    <w:next w:val="Normal"/>
    <w:link w:val="Overskrift6Tegn"/>
    <w:uiPriority w:val="9"/>
    <w:unhideWhenUsed/>
    <w:qFormat/>
    <w:rsid w:val="00EB7EE9"/>
    <w:pPr>
      <w:jc w:val="both"/>
      <w:outlineLvl w:val="5"/>
    </w:pPr>
    <w:rPr>
      <w:b/>
      <w:iCs/>
      <w:szCs w:val="20"/>
    </w:rPr>
  </w:style>
  <w:style w:type="paragraph" w:styleId="Overskrift7">
    <w:name w:val="heading 7"/>
    <w:basedOn w:val="Normal"/>
    <w:next w:val="Normal"/>
    <w:link w:val="Overskrift7Tegn"/>
    <w:uiPriority w:val="9"/>
    <w:semiHidden/>
    <w:unhideWhenUsed/>
    <w:qFormat/>
    <w:rsid w:val="00A90ED6"/>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rPr>
  </w:style>
  <w:style w:type="paragraph" w:styleId="Overskrift8">
    <w:name w:val="heading 8"/>
    <w:basedOn w:val="Normal"/>
    <w:next w:val="Normal"/>
    <w:link w:val="Overskrift8Tegn"/>
    <w:uiPriority w:val="9"/>
    <w:semiHidden/>
    <w:unhideWhenUsed/>
    <w:qFormat/>
    <w:rsid w:val="00A90ED6"/>
    <w:pPr>
      <w:keepNext/>
      <w:keepLines/>
      <w:spacing w:before="200" w:line="276" w:lineRule="auto"/>
      <w:ind w:left="1440" w:hanging="1440"/>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semiHidden/>
    <w:unhideWhenUsed/>
    <w:qFormat/>
    <w:rsid w:val="00A90ED6"/>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odtageradresse">
    <w:name w:val="envelope address"/>
    <w:aliases w:val="Modtager"/>
    <w:basedOn w:val="Normal"/>
    <w:uiPriority w:val="99"/>
    <w:rsid w:val="00C54973"/>
    <w:rPr>
      <w:b/>
    </w:rPr>
  </w:style>
  <w:style w:type="character" w:customStyle="1" w:styleId="Overskrift1Tegn">
    <w:name w:val="Overskrift 1 Tegn"/>
    <w:basedOn w:val="Standardskrifttypeiafsnit"/>
    <w:link w:val="Overskrift1"/>
    <w:uiPriority w:val="9"/>
    <w:rsid w:val="007B6D33"/>
    <w:rPr>
      <w:b/>
      <w:color w:val="4D6F8F" w:themeColor="accent1"/>
      <w:sz w:val="48"/>
      <w:szCs w:val="60"/>
      <w:lang w:eastAsia="da-DK"/>
    </w:rPr>
  </w:style>
  <w:style w:type="character" w:customStyle="1" w:styleId="Overskrift2Tegn">
    <w:name w:val="Overskrift 2 Tegn"/>
    <w:basedOn w:val="Standardskrifttypeiafsnit"/>
    <w:link w:val="Overskrift2"/>
    <w:uiPriority w:val="9"/>
    <w:rsid w:val="004E4FAF"/>
    <w:rPr>
      <w:b/>
      <w:color w:val="AF292E" w:themeColor="text2"/>
      <w:sz w:val="30"/>
    </w:rPr>
  </w:style>
  <w:style w:type="character" w:customStyle="1" w:styleId="Overskrift3Tegn">
    <w:name w:val="Overskrift 3 Tegn"/>
    <w:basedOn w:val="Standardskrifttypeiafsnit"/>
    <w:link w:val="Overskrift3"/>
    <w:uiPriority w:val="9"/>
    <w:rsid w:val="00EB7EE9"/>
    <w:rPr>
      <w:rFonts w:asciiTheme="majorHAnsi" w:eastAsiaTheme="majorEastAsia" w:hAnsiTheme="majorHAnsi" w:cstheme="majorBidi"/>
      <w:b/>
      <w:color w:val="AF292E" w:themeColor="text2"/>
      <w:sz w:val="24"/>
      <w:szCs w:val="24"/>
    </w:rPr>
  </w:style>
  <w:style w:type="character" w:customStyle="1" w:styleId="Overskrift4Tegn">
    <w:name w:val="Overskrift 4 Tegn"/>
    <w:aliases w:val="Introtekst Tegn"/>
    <w:basedOn w:val="Standardskrifttypeiafsnit"/>
    <w:link w:val="Overskrift4"/>
    <w:uiPriority w:val="9"/>
    <w:rsid w:val="006A7B2E"/>
    <w:rPr>
      <w:rFonts w:asciiTheme="majorHAnsi" w:eastAsiaTheme="majorEastAsia" w:hAnsiTheme="majorHAnsi" w:cstheme="majorBidi"/>
      <w:i/>
      <w:iCs/>
      <w:color w:val="000000" w:themeColor="text1"/>
      <w:sz w:val="19"/>
    </w:rPr>
  </w:style>
  <w:style w:type="character" w:customStyle="1" w:styleId="Overskrift5Tegn">
    <w:name w:val="Overskrift 5 Tegn"/>
    <w:basedOn w:val="Standardskrifttypeiafsnit"/>
    <w:link w:val="Overskrift5"/>
    <w:uiPriority w:val="9"/>
    <w:rsid w:val="005409EB"/>
    <w:rPr>
      <w:rFonts w:asciiTheme="majorHAnsi" w:eastAsiaTheme="majorEastAsia" w:hAnsiTheme="majorHAnsi" w:cstheme="majorBidi"/>
      <w:b/>
      <w:color w:val="AF292E" w:themeColor="text2"/>
      <w:sz w:val="28"/>
    </w:rPr>
  </w:style>
  <w:style w:type="character" w:customStyle="1" w:styleId="Overskrift6Tegn">
    <w:name w:val="Overskrift 6 Tegn"/>
    <w:basedOn w:val="Standardskrifttypeiafsnit"/>
    <w:link w:val="Overskrift6"/>
    <w:uiPriority w:val="9"/>
    <w:rsid w:val="00EB7EE9"/>
    <w:rPr>
      <w:b/>
      <w:iCs/>
      <w:sz w:val="20"/>
      <w:szCs w:val="20"/>
    </w:rPr>
  </w:style>
  <w:style w:type="character" w:customStyle="1" w:styleId="Overskrift7Tegn">
    <w:name w:val="Overskrift 7 Tegn"/>
    <w:basedOn w:val="Standardskrifttypeiafsnit"/>
    <w:link w:val="Overskrift7"/>
    <w:uiPriority w:val="9"/>
    <w:semiHidden/>
    <w:rsid w:val="00A90ED6"/>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A90ED6"/>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A90ED6"/>
    <w:rPr>
      <w:rFonts w:asciiTheme="majorHAnsi" w:eastAsiaTheme="majorEastAsia" w:hAnsiTheme="majorHAnsi" w:cstheme="majorBidi"/>
      <w:i/>
      <w:iCs/>
      <w:color w:val="404040" w:themeColor="text1" w:themeTint="BF"/>
      <w:sz w:val="20"/>
      <w:szCs w:val="20"/>
    </w:rPr>
  </w:style>
  <w:style w:type="paragraph" w:styleId="Sidehoved">
    <w:name w:val="header"/>
    <w:basedOn w:val="Afsenderadresse"/>
    <w:link w:val="SidehovedTegn"/>
    <w:uiPriority w:val="99"/>
    <w:rsid w:val="00036895"/>
    <w:pPr>
      <w:jc w:val="right"/>
    </w:pPr>
    <w:rPr>
      <w:sz w:val="18"/>
    </w:rPr>
  </w:style>
  <w:style w:type="paragraph" w:styleId="Afsenderadresse">
    <w:name w:val="envelope return"/>
    <w:basedOn w:val="Normal"/>
    <w:uiPriority w:val="99"/>
    <w:rsid w:val="007811B3"/>
    <w:pPr>
      <w:spacing w:line="200" w:lineRule="atLeast"/>
    </w:pPr>
    <w:rPr>
      <w:rFonts w:asciiTheme="majorHAnsi" w:eastAsiaTheme="majorEastAsia" w:hAnsiTheme="majorHAnsi" w:cstheme="majorBidi"/>
      <w:sz w:val="16"/>
      <w:szCs w:val="20"/>
    </w:rPr>
  </w:style>
  <w:style w:type="character" w:customStyle="1" w:styleId="SidehovedTegn">
    <w:name w:val="Sidehoved Tegn"/>
    <w:basedOn w:val="Standardskrifttypeiafsnit"/>
    <w:link w:val="Sidehoved"/>
    <w:uiPriority w:val="99"/>
    <w:rsid w:val="00036895"/>
    <w:rPr>
      <w:rFonts w:asciiTheme="majorHAnsi" w:eastAsiaTheme="majorEastAsia" w:hAnsiTheme="majorHAnsi" w:cstheme="majorBidi"/>
      <w:sz w:val="18"/>
      <w:szCs w:val="20"/>
    </w:rPr>
  </w:style>
  <w:style w:type="paragraph" w:styleId="Sidefod">
    <w:name w:val="footer"/>
    <w:basedOn w:val="Normal"/>
    <w:link w:val="SidefodTegn"/>
    <w:uiPriority w:val="99"/>
    <w:rsid w:val="00036895"/>
    <w:pPr>
      <w:tabs>
        <w:tab w:val="center" w:pos="4819"/>
        <w:tab w:val="right" w:pos="9638"/>
      </w:tabs>
      <w:spacing w:line="240" w:lineRule="auto"/>
      <w:jc w:val="right"/>
    </w:pPr>
    <w:rPr>
      <w:sz w:val="18"/>
    </w:rPr>
  </w:style>
  <w:style w:type="character" w:customStyle="1" w:styleId="SidefodTegn">
    <w:name w:val="Sidefod Tegn"/>
    <w:basedOn w:val="Standardskrifttypeiafsnit"/>
    <w:link w:val="Sidefod"/>
    <w:uiPriority w:val="99"/>
    <w:rsid w:val="00036895"/>
    <w:rPr>
      <w:sz w:val="18"/>
    </w:rPr>
  </w:style>
  <w:style w:type="paragraph" w:styleId="Brevhoved">
    <w:name w:val="Message Header"/>
    <w:basedOn w:val="Sidehoved"/>
    <w:link w:val="BrevhovedTegn"/>
    <w:uiPriority w:val="99"/>
    <w:semiHidden/>
    <w:rsid w:val="007811B3"/>
  </w:style>
  <w:style w:type="character" w:customStyle="1" w:styleId="BrevhovedTegn">
    <w:name w:val="Brevhoved Tegn"/>
    <w:basedOn w:val="Standardskrifttypeiafsnit"/>
    <w:link w:val="Brevhoved"/>
    <w:uiPriority w:val="99"/>
    <w:semiHidden/>
    <w:rsid w:val="007811B3"/>
    <w:rPr>
      <w:rFonts w:asciiTheme="majorHAnsi" w:eastAsiaTheme="majorEastAsia" w:hAnsiTheme="majorHAnsi" w:cstheme="majorBidi"/>
      <w:sz w:val="16"/>
      <w:szCs w:val="20"/>
    </w:rPr>
  </w:style>
  <w:style w:type="table" w:styleId="Tabel-Gitter">
    <w:name w:val="Table Grid"/>
    <w:basedOn w:val="Tabel-Normal"/>
    <w:uiPriority w:val="59"/>
    <w:rsid w:val="00781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luthilsen">
    <w:name w:val="Closing"/>
    <w:basedOn w:val="Modtageradresse"/>
    <w:link w:val="SluthilsenTegn"/>
    <w:uiPriority w:val="99"/>
    <w:rsid w:val="008F2424"/>
    <w:pPr>
      <w:keepNext/>
      <w:keepLines/>
    </w:pPr>
  </w:style>
  <w:style w:type="character" w:customStyle="1" w:styleId="SluthilsenTegn">
    <w:name w:val="Sluthilsen Tegn"/>
    <w:basedOn w:val="Standardskrifttypeiafsnit"/>
    <w:link w:val="Sluthilsen"/>
    <w:uiPriority w:val="99"/>
    <w:rsid w:val="008F2424"/>
    <w:rPr>
      <w:b/>
      <w:sz w:val="20"/>
    </w:rPr>
  </w:style>
  <w:style w:type="character" w:styleId="Hyperlink">
    <w:name w:val="Hyperlink"/>
    <w:basedOn w:val="Standardskrifttypeiafsnit"/>
    <w:uiPriority w:val="99"/>
    <w:rsid w:val="00B43106"/>
    <w:rPr>
      <w:color w:val="000000" w:themeColor="text1"/>
      <w:u w:val="none"/>
    </w:rPr>
  </w:style>
  <w:style w:type="paragraph" w:customStyle="1" w:styleId="Venstrespalteoverskrift">
    <w:name w:val="Venstre spalte overskrift"/>
    <w:basedOn w:val="Afsenderadresse"/>
    <w:qFormat/>
    <w:rsid w:val="006010A9"/>
    <w:rPr>
      <w:b/>
    </w:rPr>
  </w:style>
  <w:style w:type="paragraph" w:styleId="Dato">
    <w:name w:val="Date"/>
    <w:basedOn w:val="Undertitel"/>
    <w:next w:val="Normal"/>
    <w:link w:val="DatoTegn"/>
    <w:uiPriority w:val="99"/>
    <w:rsid w:val="005F76CF"/>
    <w:rPr>
      <w:b/>
      <w:noProof/>
      <w:sz w:val="20"/>
    </w:rPr>
  </w:style>
  <w:style w:type="paragraph" w:styleId="Undertitel">
    <w:name w:val="Subtitle"/>
    <w:basedOn w:val="Normal"/>
    <w:link w:val="UndertitelTegn"/>
    <w:uiPriority w:val="11"/>
    <w:qFormat/>
    <w:rsid w:val="00196007"/>
    <w:pPr>
      <w:numPr>
        <w:ilvl w:val="1"/>
      </w:numPr>
      <w:tabs>
        <w:tab w:val="left" w:pos="4253"/>
      </w:tabs>
      <w:spacing w:line="320" w:lineRule="exact"/>
    </w:pPr>
    <w:rPr>
      <w:rFonts w:eastAsiaTheme="minorEastAsia"/>
      <w:color w:val="FFFFFF" w:themeColor="background1"/>
      <w:spacing w:val="15"/>
      <w:sz w:val="26"/>
    </w:rPr>
  </w:style>
  <w:style w:type="character" w:customStyle="1" w:styleId="UndertitelTegn">
    <w:name w:val="Undertitel Tegn"/>
    <w:basedOn w:val="Standardskrifttypeiafsnit"/>
    <w:link w:val="Undertitel"/>
    <w:uiPriority w:val="11"/>
    <w:rsid w:val="00196007"/>
    <w:rPr>
      <w:rFonts w:eastAsiaTheme="minorEastAsia"/>
      <w:color w:val="FFFFFF" w:themeColor="background1"/>
      <w:spacing w:val="15"/>
      <w:sz w:val="26"/>
    </w:rPr>
  </w:style>
  <w:style w:type="character" w:customStyle="1" w:styleId="DatoTegn">
    <w:name w:val="Dato Tegn"/>
    <w:basedOn w:val="Standardskrifttypeiafsnit"/>
    <w:link w:val="Dato"/>
    <w:uiPriority w:val="99"/>
    <w:rsid w:val="005F76CF"/>
    <w:rPr>
      <w:rFonts w:eastAsiaTheme="minorEastAsia"/>
      <w:b/>
      <w:noProof/>
      <w:color w:val="FFFFFF" w:themeColor="background1"/>
      <w:spacing w:val="15"/>
      <w:sz w:val="20"/>
    </w:rPr>
  </w:style>
  <w:style w:type="character" w:styleId="Sidetal">
    <w:name w:val="page number"/>
    <w:basedOn w:val="Standardskrifttypeiafsnit"/>
    <w:uiPriority w:val="99"/>
    <w:rsid w:val="00036895"/>
    <w:rPr>
      <w:rFonts w:asciiTheme="minorHAnsi" w:hAnsiTheme="minorHAnsi"/>
      <w:sz w:val="18"/>
    </w:rPr>
  </w:style>
  <w:style w:type="paragraph" w:styleId="Overskrift">
    <w:name w:val="TOC Heading"/>
    <w:basedOn w:val="Overskrift2"/>
    <w:next w:val="Normal"/>
    <w:uiPriority w:val="39"/>
    <w:qFormat/>
    <w:rsid w:val="00036895"/>
    <w:rPr>
      <w:sz w:val="60"/>
    </w:rPr>
  </w:style>
  <w:style w:type="paragraph" w:styleId="Brdtekst">
    <w:name w:val="Body Text"/>
    <w:basedOn w:val="Normal"/>
    <w:link w:val="BrdtekstTegn"/>
    <w:uiPriority w:val="99"/>
    <w:rsid w:val="00C54973"/>
  </w:style>
  <w:style w:type="character" w:customStyle="1" w:styleId="BrdtekstTegn">
    <w:name w:val="Brødtekst Tegn"/>
    <w:basedOn w:val="Standardskrifttypeiafsnit"/>
    <w:link w:val="Brdtekst"/>
    <w:uiPriority w:val="99"/>
    <w:rsid w:val="00C54973"/>
    <w:rPr>
      <w:sz w:val="20"/>
    </w:rPr>
  </w:style>
  <w:style w:type="paragraph" w:styleId="Billedtekst">
    <w:name w:val="caption"/>
    <w:basedOn w:val="Normal"/>
    <w:next w:val="Normal"/>
    <w:uiPriority w:val="35"/>
    <w:qFormat/>
    <w:rsid w:val="00817BD7"/>
    <w:pPr>
      <w:spacing w:after="200" w:line="240" w:lineRule="auto"/>
    </w:pPr>
    <w:rPr>
      <w:i/>
      <w:iCs/>
      <w:color w:val="AF292E" w:themeColor="text2"/>
      <w:sz w:val="18"/>
      <w:szCs w:val="18"/>
    </w:rPr>
  </w:style>
  <w:style w:type="paragraph" w:styleId="Indholdsfortegnelse1">
    <w:name w:val="toc 1"/>
    <w:basedOn w:val="Normal"/>
    <w:next w:val="Normal"/>
    <w:link w:val="Indholdsfortegnelse1Tegn"/>
    <w:autoRedefine/>
    <w:uiPriority w:val="39"/>
    <w:qFormat/>
    <w:rsid w:val="00EB557F"/>
    <w:pPr>
      <w:tabs>
        <w:tab w:val="right" w:leader="dot" w:pos="8494"/>
      </w:tabs>
      <w:spacing w:before="200" w:after="100"/>
    </w:pPr>
    <w:rPr>
      <w:color w:val="AF292E" w:themeColor="text2"/>
    </w:rPr>
  </w:style>
  <w:style w:type="character" w:customStyle="1" w:styleId="Indholdsfortegnelse1Tegn">
    <w:name w:val="Indholdsfortegnelse 1 Tegn"/>
    <w:basedOn w:val="Standardskrifttypeiafsnit"/>
    <w:link w:val="Indholdsfortegnelse1"/>
    <w:uiPriority w:val="39"/>
    <w:rsid w:val="00A90ED6"/>
    <w:rPr>
      <w:color w:val="AF292E" w:themeColor="text2"/>
      <w:sz w:val="20"/>
    </w:rPr>
  </w:style>
  <w:style w:type="paragraph" w:styleId="Indholdsfortegnelse2">
    <w:name w:val="toc 2"/>
    <w:basedOn w:val="Normal"/>
    <w:next w:val="Normal"/>
    <w:autoRedefine/>
    <w:uiPriority w:val="39"/>
    <w:qFormat/>
    <w:rsid w:val="00657D87"/>
    <w:pPr>
      <w:spacing w:after="100"/>
    </w:pPr>
  </w:style>
  <w:style w:type="paragraph" w:styleId="Indholdsfortegnelse3">
    <w:name w:val="toc 3"/>
    <w:basedOn w:val="Normal"/>
    <w:next w:val="Normal"/>
    <w:link w:val="Indholdsfortegnelse3Tegn"/>
    <w:autoRedefine/>
    <w:uiPriority w:val="39"/>
    <w:rsid w:val="00657D87"/>
    <w:pPr>
      <w:tabs>
        <w:tab w:val="right" w:leader="dot" w:pos="8494"/>
      </w:tabs>
      <w:spacing w:after="100"/>
    </w:pPr>
  </w:style>
  <w:style w:type="character" w:customStyle="1" w:styleId="Indholdsfortegnelse3Tegn">
    <w:name w:val="Indholdsfortegnelse 3 Tegn"/>
    <w:basedOn w:val="Indholdsfortegnelse1Tegn"/>
    <w:link w:val="Indholdsfortegnelse3"/>
    <w:uiPriority w:val="39"/>
    <w:rsid w:val="00A90ED6"/>
    <w:rPr>
      <w:color w:val="AF292E" w:themeColor="text2"/>
      <w:sz w:val="20"/>
    </w:rPr>
  </w:style>
  <w:style w:type="paragraph" w:styleId="Indholdsfortegnelse4">
    <w:name w:val="toc 4"/>
    <w:basedOn w:val="Normal"/>
    <w:next w:val="Normal"/>
    <w:autoRedefine/>
    <w:uiPriority w:val="39"/>
    <w:rsid w:val="00817BD7"/>
    <w:pPr>
      <w:spacing w:after="100"/>
      <w:ind w:left="600"/>
    </w:pPr>
  </w:style>
  <w:style w:type="paragraph" w:styleId="Indholdsfortegnelse5">
    <w:name w:val="toc 5"/>
    <w:basedOn w:val="Normal"/>
    <w:next w:val="Normal"/>
    <w:autoRedefine/>
    <w:uiPriority w:val="39"/>
    <w:rsid w:val="00817BD7"/>
    <w:pPr>
      <w:spacing w:after="100"/>
      <w:ind w:left="800"/>
    </w:pPr>
  </w:style>
  <w:style w:type="paragraph" w:styleId="Indholdsfortegnelse6">
    <w:name w:val="toc 6"/>
    <w:basedOn w:val="Normal"/>
    <w:next w:val="Normal"/>
    <w:autoRedefine/>
    <w:uiPriority w:val="39"/>
    <w:rsid w:val="00817BD7"/>
    <w:pPr>
      <w:spacing w:after="100"/>
      <w:ind w:left="1000"/>
    </w:pPr>
  </w:style>
  <w:style w:type="paragraph" w:styleId="Indholdsfortegnelse7">
    <w:name w:val="toc 7"/>
    <w:basedOn w:val="Normal"/>
    <w:next w:val="Normal"/>
    <w:autoRedefine/>
    <w:uiPriority w:val="39"/>
    <w:rsid w:val="00817BD7"/>
    <w:pPr>
      <w:spacing w:after="100"/>
      <w:ind w:left="1200"/>
    </w:pPr>
  </w:style>
  <w:style w:type="paragraph" w:styleId="Indholdsfortegnelse8">
    <w:name w:val="toc 8"/>
    <w:basedOn w:val="Normal"/>
    <w:next w:val="Normal"/>
    <w:autoRedefine/>
    <w:uiPriority w:val="39"/>
    <w:rsid w:val="00817BD7"/>
    <w:pPr>
      <w:spacing w:after="100"/>
      <w:ind w:left="1400"/>
    </w:pPr>
  </w:style>
  <w:style w:type="paragraph" w:styleId="Indholdsfortegnelse9">
    <w:name w:val="toc 9"/>
    <w:basedOn w:val="Normal"/>
    <w:next w:val="Normal"/>
    <w:autoRedefine/>
    <w:uiPriority w:val="39"/>
    <w:rsid w:val="00817BD7"/>
    <w:pPr>
      <w:spacing w:after="100"/>
      <w:ind w:left="1600"/>
    </w:pPr>
  </w:style>
  <w:style w:type="table" w:customStyle="1" w:styleId="Tabel-Gitter1">
    <w:name w:val="Tabel - Gitter1"/>
    <w:basedOn w:val="Tabel-Normal"/>
    <w:next w:val="Tabel-Gitter"/>
    <w:uiPriority w:val="59"/>
    <w:rsid w:val="00FA366B"/>
    <w:pPr>
      <w:spacing w:after="0" w:line="240" w:lineRule="auto"/>
    </w:pPr>
    <w:rPr>
      <w:rFonts w:ascii="Calibri" w:eastAsia="Calibri" w:hAnsi="Calibri"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nstrespaltetekst">
    <w:name w:val="Venstre spalte tekst"/>
    <w:basedOn w:val="Afsenderadresse"/>
    <w:qFormat/>
    <w:rsid w:val="00A3560F"/>
    <w:pPr>
      <w:framePr w:wrap="around" w:vAnchor="page" w:hAnchor="page" w:x="795" w:y="5784"/>
      <w:suppressOverlap/>
    </w:pPr>
    <w:rPr>
      <w:lang w:eastAsia="da-DK"/>
    </w:rPr>
  </w:style>
  <w:style w:type="paragraph" w:styleId="Titel">
    <w:name w:val="Title"/>
    <w:basedOn w:val="Normal"/>
    <w:next w:val="Undertitel"/>
    <w:link w:val="TitelTegn"/>
    <w:uiPriority w:val="10"/>
    <w:qFormat/>
    <w:rsid w:val="00F80B21"/>
    <w:pPr>
      <w:tabs>
        <w:tab w:val="left" w:pos="4253"/>
      </w:tabs>
      <w:spacing w:line="660" w:lineRule="exact"/>
    </w:pPr>
    <w:rPr>
      <w:rFonts w:asciiTheme="majorHAnsi" w:eastAsiaTheme="majorEastAsia" w:hAnsiTheme="majorHAnsi" w:cstheme="majorBidi"/>
      <w:color w:val="AF292E" w:themeColor="text2"/>
      <w:spacing w:val="-10"/>
      <w:kern w:val="28"/>
      <w:sz w:val="66"/>
      <w:szCs w:val="56"/>
    </w:rPr>
  </w:style>
  <w:style w:type="character" w:customStyle="1" w:styleId="TitelTegn">
    <w:name w:val="Titel Tegn"/>
    <w:basedOn w:val="Standardskrifttypeiafsnit"/>
    <w:link w:val="Titel"/>
    <w:uiPriority w:val="10"/>
    <w:rsid w:val="00F80B21"/>
    <w:rPr>
      <w:rFonts w:asciiTheme="majorHAnsi" w:eastAsiaTheme="majorEastAsia" w:hAnsiTheme="majorHAnsi" w:cstheme="majorBidi"/>
      <w:color w:val="AF292E" w:themeColor="text2"/>
      <w:spacing w:val="-10"/>
      <w:kern w:val="28"/>
      <w:sz w:val="66"/>
      <w:szCs w:val="56"/>
    </w:rPr>
  </w:style>
  <w:style w:type="paragraph" w:customStyle="1" w:styleId="Kolofon">
    <w:name w:val="Kolofon"/>
    <w:basedOn w:val="Normal"/>
    <w:qFormat/>
    <w:rsid w:val="00B663EE"/>
    <w:rPr>
      <w:bCs/>
      <w:color w:val="000000" w:themeColor="text1"/>
      <w:szCs w:val="20"/>
    </w:rPr>
  </w:style>
  <w:style w:type="paragraph" w:styleId="Opstilling-punkttegn">
    <w:name w:val="List Bullet"/>
    <w:basedOn w:val="Normal"/>
    <w:next w:val="Normal"/>
    <w:uiPriority w:val="99"/>
    <w:rsid w:val="00C822A3"/>
    <w:pPr>
      <w:numPr>
        <w:numId w:val="1"/>
      </w:numPr>
      <w:ind w:left="284" w:hanging="284"/>
      <w:contextualSpacing/>
    </w:pPr>
  </w:style>
  <w:style w:type="character" w:styleId="Pladsholdertekst">
    <w:name w:val="Placeholder Text"/>
    <w:basedOn w:val="Standardskrifttypeiafsnit"/>
    <w:uiPriority w:val="99"/>
    <w:rsid w:val="006A7B2E"/>
    <w:rPr>
      <w:rFonts w:asciiTheme="minorHAnsi" w:hAnsiTheme="minorHAnsi"/>
      <w:color w:val="000000" w:themeColor="text1"/>
      <w:sz w:val="18"/>
    </w:rPr>
  </w:style>
  <w:style w:type="paragraph" w:styleId="Opstilling-punkttegn2">
    <w:name w:val="List Bullet 2"/>
    <w:basedOn w:val="Normal"/>
    <w:uiPriority w:val="99"/>
    <w:rsid w:val="00C822A3"/>
    <w:pPr>
      <w:numPr>
        <w:numId w:val="2"/>
      </w:numPr>
      <w:ind w:left="568" w:hanging="284"/>
      <w:contextualSpacing/>
    </w:pPr>
  </w:style>
  <w:style w:type="paragraph" w:styleId="Opstilling-punkttegn3">
    <w:name w:val="List Bullet 3"/>
    <w:basedOn w:val="Normal"/>
    <w:uiPriority w:val="99"/>
    <w:rsid w:val="00C822A3"/>
    <w:pPr>
      <w:numPr>
        <w:numId w:val="3"/>
      </w:numPr>
      <w:ind w:left="851" w:hanging="284"/>
      <w:contextualSpacing/>
    </w:pPr>
  </w:style>
  <w:style w:type="paragraph" w:styleId="Opstilling-punkttegn4">
    <w:name w:val="List Bullet 4"/>
    <w:basedOn w:val="Normal"/>
    <w:uiPriority w:val="99"/>
    <w:rsid w:val="00C822A3"/>
    <w:pPr>
      <w:numPr>
        <w:numId w:val="4"/>
      </w:numPr>
      <w:ind w:left="1135" w:hanging="284"/>
      <w:contextualSpacing/>
    </w:pPr>
  </w:style>
  <w:style w:type="paragraph" w:styleId="Opstilling-punkttegn5">
    <w:name w:val="List Bullet 5"/>
    <w:basedOn w:val="Normal"/>
    <w:uiPriority w:val="99"/>
    <w:rsid w:val="00C822A3"/>
    <w:pPr>
      <w:numPr>
        <w:numId w:val="5"/>
      </w:numPr>
      <w:ind w:left="1418" w:hanging="284"/>
      <w:contextualSpacing/>
    </w:pPr>
  </w:style>
  <w:style w:type="paragraph" w:styleId="Opstilling-talellerbogst">
    <w:name w:val="List Number"/>
    <w:basedOn w:val="Normal"/>
    <w:uiPriority w:val="99"/>
    <w:rsid w:val="00035C14"/>
    <w:pPr>
      <w:numPr>
        <w:numId w:val="6"/>
      </w:numPr>
      <w:ind w:left="284" w:hanging="284"/>
      <w:contextualSpacing/>
    </w:pPr>
  </w:style>
  <w:style w:type="paragraph" w:styleId="Opstilling-talellerbogst2">
    <w:name w:val="List Number 2"/>
    <w:basedOn w:val="Normal"/>
    <w:uiPriority w:val="99"/>
    <w:rsid w:val="00035C14"/>
    <w:pPr>
      <w:numPr>
        <w:numId w:val="7"/>
      </w:numPr>
      <w:ind w:left="568" w:hanging="284"/>
      <w:contextualSpacing/>
    </w:pPr>
  </w:style>
  <w:style w:type="paragraph" w:styleId="Opstilling-talellerbogst3">
    <w:name w:val="List Number 3"/>
    <w:basedOn w:val="Normal"/>
    <w:uiPriority w:val="99"/>
    <w:rsid w:val="00035C14"/>
    <w:pPr>
      <w:numPr>
        <w:numId w:val="8"/>
      </w:numPr>
      <w:ind w:left="851" w:hanging="284"/>
      <w:contextualSpacing/>
    </w:pPr>
  </w:style>
  <w:style w:type="paragraph" w:styleId="Opstilling-talellerbogst4">
    <w:name w:val="List Number 4"/>
    <w:basedOn w:val="Normal"/>
    <w:uiPriority w:val="99"/>
    <w:rsid w:val="00035C14"/>
    <w:pPr>
      <w:numPr>
        <w:numId w:val="9"/>
      </w:numPr>
      <w:ind w:left="1135" w:hanging="284"/>
      <w:contextualSpacing/>
    </w:pPr>
  </w:style>
  <w:style w:type="paragraph" w:styleId="Opstilling-talellerbogst5">
    <w:name w:val="List Number 5"/>
    <w:basedOn w:val="Normal"/>
    <w:uiPriority w:val="99"/>
    <w:rsid w:val="00035C14"/>
    <w:pPr>
      <w:numPr>
        <w:numId w:val="10"/>
      </w:numPr>
      <w:ind w:left="1418" w:hanging="284"/>
      <w:contextualSpacing/>
    </w:pPr>
  </w:style>
  <w:style w:type="table" w:customStyle="1" w:styleId="Listetabel3-farve61">
    <w:name w:val="Listetabel 3 - farve 61"/>
    <w:basedOn w:val="Tabel-Normal"/>
    <w:uiPriority w:val="48"/>
    <w:rsid w:val="009D4110"/>
    <w:pPr>
      <w:spacing w:after="0" w:line="240" w:lineRule="auto"/>
    </w:pPr>
    <w:tblPr>
      <w:tblStyleRowBandSize w:val="1"/>
      <w:tblStyleColBandSize w:val="1"/>
      <w:tblBorders>
        <w:top w:val="single" w:sz="4" w:space="0" w:color="595959" w:themeColor="accent6"/>
        <w:left w:val="single" w:sz="4" w:space="0" w:color="595959" w:themeColor="accent6"/>
        <w:bottom w:val="single" w:sz="4" w:space="0" w:color="595959" w:themeColor="accent6"/>
        <w:right w:val="single" w:sz="4" w:space="0" w:color="595959" w:themeColor="accent6"/>
      </w:tblBorders>
    </w:tblPr>
    <w:tblStylePr w:type="firstRow">
      <w:rPr>
        <w:b/>
        <w:bCs/>
        <w:color w:val="FFFFFF" w:themeColor="background1"/>
      </w:rPr>
      <w:tblPr/>
      <w:tcPr>
        <w:shd w:val="clear" w:color="auto" w:fill="595959" w:themeFill="accent6"/>
      </w:tcPr>
    </w:tblStylePr>
    <w:tblStylePr w:type="lastRow">
      <w:rPr>
        <w:b/>
        <w:bCs/>
      </w:rPr>
      <w:tblPr/>
      <w:tcPr>
        <w:tcBorders>
          <w:top w:val="double" w:sz="4" w:space="0" w:color="5959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5959" w:themeColor="accent6"/>
          <w:right w:val="single" w:sz="4" w:space="0" w:color="595959" w:themeColor="accent6"/>
        </w:tcBorders>
      </w:tcPr>
    </w:tblStylePr>
    <w:tblStylePr w:type="band1Horz">
      <w:tblPr/>
      <w:tcPr>
        <w:tcBorders>
          <w:top w:val="single" w:sz="4" w:space="0" w:color="595959" w:themeColor="accent6"/>
          <w:bottom w:val="single" w:sz="4" w:space="0" w:color="5959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5959" w:themeColor="accent6"/>
          <w:left w:val="nil"/>
        </w:tcBorders>
      </w:tcPr>
    </w:tblStylePr>
    <w:tblStylePr w:type="swCell">
      <w:tblPr/>
      <w:tcPr>
        <w:tcBorders>
          <w:top w:val="double" w:sz="4" w:space="0" w:color="595959" w:themeColor="accent6"/>
          <w:right w:val="nil"/>
        </w:tcBorders>
      </w:tcPr>
    </w:tblStylePr>
  </w:style>
  <w:style w:type="table" w:customStyle="1" w:styleId="Listetabel4-farve61">
    <w:name w:val="Listetabel 4 - farve 61"/>
    <w:basedOn w:val="Tabel-Normal"/>
    <w:uiPriority w:val="49"/>
    <w:rsid w:val="009D4110"/>
    <w:pPr>
      <w:spacing w:after="0" w:line="240" w:lineRule="auto"/>
    </w:pPr>
    <w:rPr>
      <w:sz w:val="20"/>
    </w:rPr>
    <w:tblPr>
      <w:tblStyleRowBandSize w:val="1"/>
      <w:tblStyleColBandSize w:val="1"/>
      <w:tblBorders>
        <w:top w:val="single" w:sz="4" w:space="0" w:color="595959" w:themeColor="accent6"/>
        <w:left w:val="single" w:sz="4" w:space="0" w:color="595959" w:themeColor="accent6"/>
        <w:bottom w:val="single" w:sz="4" w:space="0" w:color="595959" w:themeColor="accent6"/>
        <w:right w:val="single" w:sz="4" w:space="0" w:color="595959" w:themeColor="accent6"/>
        <w:insideH w:val="single" w:sz="4" w:space="0" w:color="595959" w:themeColor="accent6"/>
        <w:insideV w:val="single" w:sz="4" w:space="0" w:color="595959" w:themeColor="accent6"/>
      </w:tblBorders>
      <w:tblCellMar>
        <w:top w:w="113" w:type="dxa"/>
        <w:bottom w:w="113" w:type="dxa"/>
      </w:tblCellMar>
    </w:tblPr>
    <w:tblStylePr w:type="firstRow">
      <w:pPr>
        <w:jc w:val="left"/>
      </w:pPr>
      <w:rPr>
        <w:b/>
        <w:bCs/>
        <w:color w:val="FFFFFF" w:themeColor="background1"/>
      </w:rPr>
      <w:tblPr/>
      <w:tcPr>
        <w:tcBorders>
          <w:top w:val="single" w:sz="4" w:space="0" w:color="595959" w:themeColor="accent6"/>
          <w:left w:val="single" w:sz="4" w:space="0" w:color="595959" w:themeColor="accent6"/>
          <w:bottom w:val="single" w:sz="4" w:space="0" w:color="595959" w:themeColor="accent6"/>
          <w:right w:val="single" w:sz="4" w:space="0" w:color="595959" w:themeColor="accent6"/>
          <w:insideH w:val="nil"/>
        </w:tcBorders>
        <w:shd w:val="clear" w:color="auto" w:fill="595959" w:themeFill="accent6"/>
        <w:vAlign w:val="center"/>
      </w:tcPr>
    </w:tblStylePr>
    <w:tblStylePr w:type="lastRow">
      <w:rPr>
        <w:b/>
        <w:bCs/>
      </w:rPr>
      <w:tblPr/>
      <w:tcPr>
        <w:tcBorders>
          <w:top w:val="nil"/>
          <w:bottom w:val="nil"/>
          <w:insideH w:val="nil"/>
          <w:insideV w:val="nil"/>
        </w:tcBorders>
      </w:tcPr>
    </w:tblStylePr>
    <w:tblStylePr w:type="firstCol">
      <w:pPr>
        <w:jc w:val="left"/>
      </w:pPr>
      <w:rPr>
        <w:b/>
        <w:bCs/>
      </w:rPr>
      <w:tblPr/>
      <w:tcPr>
        <w:vAlign w:val="center"/>
      </w:tcPr>
    </w:tblStylePr>
    <w:tblStylePr w:type="lastCol">
      <w:pPr>
        <w:jc w:val="right"/>
      </w:pPr>
      <w:rPr>
        <w:b/>
        <w:bCs/>
      </w:rPr>
      <w:tblPr/>
      <w:tcPr>
        <w:vAlign w:val="center"/>
      </w:tcPr>
    </w:tblStylePr>
    <w:tblStylePr w:type="band1Vert">
      <w:pPr>
        <w:jc w:val="right"/>
      </w:pPr>
      <w:rPr>
        <w:rFonts w:asciiTheme="minorHAnsi" w:hAnsiTheme="minorHAnsi"/>
        <w:sz w:val="20"/>
      </w:rPr>
      <w:tblPr/>
      <w:tcPr>
        <w:tcBorders>
          <w:top w:val="nil"/>
          <w:left w:val="nil"/>
          <w:bottom w:val="nil"/>
          <w:right w:val="nil"/>
          <w:insideH w:val="nil"/>
          <w:insideV w:val="nil"/>
        </w:tcBorders>
        <w:shd w:val="clear" w:color="auto" w:fill="DDDDDD" w:themeFill="accent6" w:themeFillTint="33"/>
      </w:tcPr>
    </w:tblStylePr>
    <w:tblStylePr w:type="band2Vert">
      <w:pPr>
        <w:jc w:val="right"/>
      </w:pPr>
      <w:tblPr/>
      <w:tcPr>
        <w:vAlign w:val="center"/>
      </w:tcPr>
    </w:tblStylePr>
    <w:tblStylePr w:type="band1Horz">
      <w:tblPr/>
      <w:tcPr>
        <w:tcBorders>
          <w:insideH w:val="single" w:sz="4" w:space="0" w:color="595959" w:themeColor="accent6"/>
          <w:insideV w:val="single" w:sz="4" w:space="0" w:color="595959" w:themeColor="accent6"/>
        </w:tcBorders>
        <w:shd w:val="clear" w:color="auto" w:fill="DDDDDD" w:themeFill="accent6" w:themeFillTint="33"/>
      </w:tcPr>
    </w:tblStylePr>
    <w:tblStylePr w:type="band2Horz">
      <w:pPr>
        <w:jc w:val="right"/>
      </w:pPr>
      <w:rPr>
        <w:rFonts w:asciiTheme="minorHAnsi" w:hAnsiTheme="minorHAnsi"/>
        <w:sz w:val="20"/>
      </w:rPr>
      <w:tblPr/>
      <w:tcPr>
        <w:tcBorders>
          <w:top w:val="nil"/>
          <w:left w:val="nil"/>
          <w:bottom w:val="nil"/>
          <w:right w:val="nil"/>
          <w:insideH w:val="single" w:sz="4" w:space="0" w:color="595959" w:themeColor="accent6"/>
          <w:insideV w:val="single" w:sz="4" w:space="0" w:color="595959" w:themeColor="accent6"/>
        </w:tcBorders>
      </w:tcPr>
    </w:tblStylePr>
  </w:style>
  <w:style w:type="table" w:customStyle="1" w:styleId="Gittertabel4-farve61">
    <w:name w:val="Gittertabel 4 - farve 61"/>
    <w:basedOn w:val="Tabel-Normal"/>
    <w:uiPriority w:val="49"/>
    <w:rsid w:val="00B16983"/>
    <w:pPr>
      <w:spacing w:after="0" w:line="240" w:lineRule="auto"/>
    </w:pPr>
    <w:tblPr>
      <w:tblStyleRowBandSize w:val="1"/>
      <w:tblStyleColBandSize w:val="1"/>
      <w:tblBorders>
        <w:top w:val="single" w:sz="4" w:space="0" w:color="9B9B9B" w:themeColor="accent6" w:themeTint="99"/>
        <w:left w:val="single" w:sz="4" w:space="0" w:color="9B9B9B" w:themeColor="accent6" w:themeTint="99"/>
        <w:bottom w:val="single" w:sz="4" w:space="0" w:color="9B9B9B" w:themeColor="accent6" w:themeTint="99"/>
        <w:right w:val="single" w:sz="4" w:space="0" w:color="9B9B9B" w:themeColor="accent6" w:themeTint="99"/>
        <w:insideH w:val="single" w:sz="4" w:space="0" w:color="9B9B9B" w:themeColor="accent6" w:themeTint="99"/>
        <w:insideV w:val="single" w:sz="4" w:space="0" w:color="9B9B9B" w:themeColor="accent6" w:themeTint="99"/>
      </w:tblBorders>
      <w:tblCellMar>
        <w:top w:w="113" w:type="dxa"/>
        <w:bottom w:w="113" w:type="dxa"/>
      </w:tblCellMar>
    </w:tblPr>
    <w:tblStylePr w:type="firstRow">
      <w:rPr>
        <w:b/>
        <w:bCs/>
        <w:color w:val="FFFFFF" w:themeColor="background1"/>
      </w:rPr>
      <w:tblPr/>
      <w:tcPr>
        <w:tcBorders>
          <w:top w:val="single" w:sz="4" w:space="0" w:color="595959" w:themeColor="accent6"/>
          <w:left w:val="single" w:sz="4" w:space="0" w:color="595959" w:themeColor="accent6"/>
          <w:bottom w:val="single" w:sz="4" w:space="0" w:color="595959" w:themeColor="accent6"/>
          <w:right w:val="single" w:sz="4" w:space="0" w:color="595959" w:themeColor="accent6"/>
          <w:insideH w:val="nil"/>
          <w:insideV w:val="nil"/>
        </w:tcBorders>
        <w:shd w:val="clear" w:color="auto" w:fill="595959" w:themeFill="accent6"/>
      </w:tcPr>
    </w:tblStylePr>
    <w:tblStylePr w:type="lastRow">
      <w:rPr>
        <w:b/>
        <w:bCs/>
      </w:rPr>
      <w:tblPr/>
      <w:tcPr>
        <w:tcBorders>
          <w:top w:val="double" w:sz="4" w:space="0" w:color="595959" w:themeColor="accent6"/>
        </w:tcBorders>
      </w:tcPr>
    </w:tblStylePr>
    <w:tblStylePr w:type="firstCol">
      <w:rPr>
        <w:b/>
        <w:bCs/>
      </w:rPr>
    </w:tblStylePr>
    <w:tblStylePr w:type="lastCol">
      <w:pPr>
        <w:jc w:val="right"/>
      </w:pPr>
      <w:rPr>
        <w:b/>
        <w:bCs/>
      </w:rPr>
      <w:tblPr/>
      <w:tcPr>
        <w:vAlign w:val="center"/>
      </w:tcPr>
    </w:tblStylePr>
    <w:tblStylePr w:type="band1Vert">
      <w:pPr>
        <w:jc w:val="right"/>
      </w:pPr>
      <w:tblPr/>
      <w:tcPr>
        <w:shd w:val="clear" w:color="auto" w:fill="DDDDDD" w:themeFill="accent6" w:themeFillTint="33"/>
        <w:vAlign w:val="center"/>
      </w:tcPr>
    </w:tblStylePr>
    <w:tblStylePr w:type="band2Vert">
      <w:pPr>
        <w:jc w:val="right"/>
      </w:pPr>
      <w:tblPr/>
      <w:tcPr>
        <w:vAlign w:val="center"/>
      </w:tcPr>
    </w:tblStylePr>
    <w:tblStylePr w:type="band1Horz">
      <w:tblPr/>
      <w:tcPr>
        <w:shd w:val="clear" w:color="auto" w:fill="DDDDDD" w:themeFill="accent6" w:themeFillTint="33"/>
      </w:tcPr>
    </w:tblStylePr>
  </w:style>
  <w:style w:type="paragraph" w:styleId="Markeringsbobletekst">
    <w:name w:val="Balloon Text"/>
    <w:basedOn w:val="Normal"/>
    <w:link w:val="MarkeringsbobletekstTegn"/>
    <w:uiPriority w:val="99"/>
    <w:semiHidden/>
    <w:unhideWhenUsed/>
    <w:rsid w:val="00F228F7"/>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228F7"/>
    <w:rPr>
      <w:rFonts w:ascii="Tahoma" w:hAnsi="Tahoma" w:cs="Tahoma"/>
      <w:sz w:val="16"/>
      <w:szCs w:val="16"/>
    </w:rPr>
  </w:style>
  <w:style w:type="paragraph" w:styleId="NormalWeb">
    <w:name w:val="Normal (Web)"/>
    <w:basedOn w:val="Normal"/>
    <w:uiPriority w:val="99"/>
    <w:unhideWhenUsed/>
    <w:rsid w:val="00F95DFF"/>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kildeoganm">
    <w:name w:val="kilde og anm."/>
    <w:basedOn w:val="NormalWeb"/>
    <w:qFormat/>
    <w:rsid w:val="00F95DFF"/>
    <w:pPr>
      <w:spacing w:before="0" w:beforeAutospacing="0" w:after="0" w:afterAutospacing="0"/>
    </w:pPr>
    <w:rPr>
      <w:rFonts w:ascii="Garamond" w:hAnsi="Garamond" w:cstheme="minorBidi"/>
      <w:color w:val="000000" w:themeColor="text1"/>
      <w:kern w:val="24"/>
      <w:sz w:val="16"/>
      <w:szCs w:val="16"/>
    </w:rPr>
  </w:style>
  <w:style w:type="character" w:styleId="Fodnotehenvisning">
    <w:name w:val="footnote reference"/>
    <w:basedOn w:val="Standardskrifttypeiafsnit"/>
    <w:uiPriority w:val="99"/>
    <w:rsid w:val="002761B5"/>
    <w:rPr>
      <w:rFonts w:asciiTheme="minorHAnsi" w:hAnsiTheme="minorHAnsi"/>
      <w:sz w:val="18"/>
      <w:vertAlign w:val="superscript"/>
    </w:rPr>
  </w:style>
  <w:style w:type="paragraph" w:styleId="Fodnotetekst">
    <w:name w:val="footnote text"/>
    <w:basedOn w:val="Normal"/>
    <w:link w:val="FodnotetekstTegn"/>
    <w:uiPriority w:val="99"/>
    <w:rsid w:val="002761B5"/>
    <w:pPr>
      <w:spacing w:line="240" w:lineRule="auto"/>
    </w:pPr>
    <w:rPr>
      <w:sz w:val="18"/>
      <w:szCs w:val="20"/>
    </w:rPr>
  </w:style>
  <w:style w:type="character" w:customStyle="1" w:styleId="FodnotetekstTegn">
    <w:name w:val="Fodnotetekst Tegn"/>
    <w:basedOn w:val="Standardskrifttypeiafsnit"/>
    <w:link w:val="Fodnotetekst"/>
    <w:uiPriority w:val="99"/>
    <w:rsid w:val="002761B5"/>
    <w:rPr>
      <w:sz w:val="18"/>
      <w:szCs w:val="20"/>
    </w:rPr>
  </w:style>
  <w:style w:type="paragraph" w:styleId="Listeafsnit">
    <w:name w:val="List Paragraph"/>
    <w:basedOn w:val="Normal"/>
    <w:link w:val="ListeafsnitTegn"/>
    <w:uiPriority w:val="34"/>
    <w:qFormat/>
    <w:rsid w:val="00426777"/>
    <w:pPr>
      <w:spacing w:line="276" w:lineRule="auto"/>
      <w:ind w:left="720"/>
      <w:contextualSpacing/>
    </w:pPr>
    <w:rPr>
      <w:rFonts w:eastAsia="Times New Roman" w:cs="Times New Roman"/>
      <w:szCs w:val="24"/>
      <w:lang w:eastAsia="da-DK"/>
    </w:rPr>
  </w:style>
  <w:style w:type="character" w:customStyle="1" w:styleId="ListeafsnitTegn">
    <w:name w:val="Listeafsnit Tegn"/>
    <w:basedOn w:val="Standardskrifttypeiafsnit"/>
    <w:link w:val="Listeafsnit"/>
    <w:uiPriority w:val="34"/>
    <w:rsid w:val="00426777"/>
    <w:rPr>
      <w:rFonts w:eastAsia="Times New Roman" w:cs="Times New Roman"/>
      <w:sz w:val="20"/>
      <w:szCs w:val="24"/>
      <w:lang w:eastAsia="da-DK"/>
    </w:rPr>
  </w:style>
  <w:style w:type="paragraph" w:styleId="Ingenafstand">
    <w:name w:val="No Spacing"/>
    <w:link w:val="IngenafstandTegn"/>
    <w:uiPriority w:val="1"/>
    <w:qFormat/>
    <w:rsid w:val="00A90ED6"/>
    <w:pPr>
      <w:spacing w:after="0" w:line="240" w:lineRule="auto"/>
    </w:pPr>
    <w:rPr>
      <w:rFonts w:eastAsiaTheme="minorEastAsia"/>
    </w:rPr>
  </w:style>
  <w:style w:type="character" w:customStyle="1" w:styleId="IngenafstandTegn">
    <w:name w:val="Ingen afstand Tegn"/>
    <w:basedOn w:val="Standardskrifttypeiafsnit"/>
    <w:link w:val="Ingenafstand"/>
    <w:uiPriority w:val="1"/>
    <w:rsid w:val="00A90ED6"/>
    <w:rPr>
      <w:rFonts w:eastAsiaTheme="minorEastAsia"/>
    </w:rPr>
  </w:style>
  <w:style w:type="character" w:customStyle="1" w:styleId="KommentartekstTegn">
    <w:name w:val="Kommentartekst Tegn"/>
    <w:basedOn w:val="Standardskrifttypeiafsnit"/>
    <w:link w:val="Kommentartekst"/>
    <w:uiPriority w:val="99"/>
    <w:rsid w:val="00A90ED6"/>
    <w:rPr>
      <w:rFonts w:ascii="Arial" w:eastAsia="Times New Roman" w:hAnsi="Arial" w:cs="Times New Roman"/>
      <w:sz w:val="20"/>
      <w:szCs w:val="20"/>
    </w:rPr>
  </w:style>
  <w:style w:type="paragraph" w:styleId="Kommentartekst">
    <w:name w:val="annotation text"/>
    <w:basedOn w:val="Normal"/>
    <w:link w:val="KommentartekstTegn"/>
    <w:uiPriority w:val="99"/>
    <w:rsid w:val="00A90ED6"/>
    <w:pPr>
      <w:tabs>
        <w:tab w:val="left" w:pos="0"/>
        <w:tab w:val="left" w:pos="567"/>
        <w:tab w:val="decimal" w:pos="8902"/>
        <w:tab w:val="decimal" w:pos="9356"/>
      </w:tabs>
      <w:spacing w:before="60" w:after="240" w:line="240" w:lineRule="atLeast"/>
      <w:jc w:val="both"/>
    </w:pPr>
    <w:rPr>
      <w:rFonts w:ascii="Arial" w:eastAsia="Times New Roman" w:hAnsi="Arial" w:cs="Times New Roman"/>
      <w:szCs w:val="20"/>
    </w:rPr>
  </w:style>
  <w:style w:type="character" w:styleId="Svagfremhvning">
    <w:name w:val="Subtle Emphasis"/>
    <w:basedOn w:val="Standardskrifttypeiafsnit"/>
    <w:uiPriority w:val="19"/>
    <w:qFormat/>
    <w:rsid w:val="00A90ED6"/>
    <w:rPr>
      <w:i/>
      <w:iCs/>
      <w:color w:val="808080" w:themeColor="text1" w:themeTint="7F"/>
    </w:rPr>
  </w:style>
  <w:style w:type="paragraph" w:customStyle="1" w:styleId="Punktopstilling">
    <w:name w:val="Punktopstilling"/>
    <w:basedOn w:val="Listeafsnit"/>
    <w:link w:val="PunktopstillingTegn"/>
    <w:qFormat/>
    <w:rsid w:val="00A90ED6"/>
    <w:pPr>
      <w:numPr>
        <w:numId w:val="12"/>
      </w:numPr>
      <w:spacing w:before="60" w:after="240"/>
      <w:contextualSpacing w:val="0"/>
    </w:pPr>
  </w:style>
  <w:style w:type="character" w:customStyle="1" w:styleId="PunktopstillingTegn">
    <w:name w:val="Punktopstilling Tegn"/>
    <w:basedOn w:val="ListeafsnitTegn"/>
    <w:link w:val="Punktopstilling"/>
    <w:rsid w:val="00A90ED6"/>
    <w:rPr>
      <w:rFonts w:eastAsia="Times New Roman" w:cs="Times New Roman"/>
      <w:sz w:val="20"/>
      <w:szCs w:val="24"/>
      <w:lang w:eastAsia="da-DK"/>
    </w:rPr>
  </w:style>
  <w:style w:type="paragraph" w:customStyle="1" w:styleId="Brdtekst1">
    <w:name w:val="Brødtekst1"/>
    <w:basedOn w:val="Normal"/>
    <w:qFormat/>
    <w:rsid w:val="004E4FAF"/>
    <w:pPr>
      <w:tabs>
        <w:tab w:val="left" w:pos="0"/>
        <w:tab w:val="left" w:pos="567"/>
        <w:tab w:val="decimal" w:pos="8902"/>
      </w:tabs>
      <w:spacing w:before="60" w:after="240" w:line="276" w:lineRule="auto"/>
    </w:pPr>
    <w:rPr>
      <w:rFonts w:ascii="Arial" w:eastAsia="Times New Roman" w:hAnsi="Arial" w:cs="Times New Roman"/>
      <w:szCs w:val="20"/>
      <w:lang w:eastAsia="da-DK"/>
    </w:rPr>
  </w:style>
  <w:style w:type="character" w:customStyle="1" w:styleId="KommentaremneTegn">
    <w:name w:val="Kommentaremne Tegn"/>
    <w:basedOn w:val="KommentartekstTegn"/>
    <w:link w:val="Kommentaremne"/>
    <w:uiPriority w:val="99"/>
    <w:semiHidden/>
    <w:rsid w:val="00A90ED6"/>
    <w:rPr>
      <w:rFonts w:ascii="Arial" w:eastAsia="Times New Roman" w:hAnsi="Arial" w:cs="Times New Roman"/>
      <w:b/>
      <w:bCs/>
      <w:sz w:val="20"/>
      <w:szCs w:val="20"/>
    </w:rPr>
  </w:style>
  <w:style w:type="paragraph" w:styleId="Kommentaremne">
    <w:name w:val="annotation subject"/>
    <w:basedOn w:val="Kommentartekst"/>
    <w:next w:val="Kommentartekst"/>
    <w:link w:val="KommentaremneTegn"/>
    <w:uiPriority w:val="99"/>
    <w:semiHidden/>
    <w:unhideWhenUsed/>
    <w:rsid w:val="00A90ED6"/>
    <w:pPr>
      <w:tabs>
        <w:tab w:val="clear" w:pos="0"/>
        <w:tab w:val="clear" w:pos="567"/>
        <w:tab w:val="clear" w:pos="8902"/>
        <w:tab w:val="clear" w:pos="9356"/>
      </w:tabs>
      <w:spacing w:line="240" w:lineRule="auto"/>
      <w:jc w:val="left"/>
    </w:pPr>
    <w:rPr>
      <w:rFonts w:asciiTheme="minorHAnsi" w:eastAsiaTheme="minorHAnsi" w:hAnsiTheme="minorHAnsi" w:cstheme="minorBidi"/>
      <w:b/>
      <w:bCs/>
    </w:rPr>
  </w:style>
  <w:style w:type="paragraph" w:customStyle="1" w:styleId="Default">
    <w:name w:val="Default"/>
    <w:rsid w:val="00A90ED6"/>
    <w:pPr>
      <w:autoSpaceDE w:val="0"/>
      <w:autoSpaceDN w:val="0"/>
      <w:adjustRightInd w:val="0"/>
      <w:spacing w:after="0" w:line="240" w:lineRule="auto"/>
    </w:pPr>
    <w:rPr>
      <w:rFonts w:ascii="Calibri" w:hAnsi="Calibri" w:cs="Calibri"/>
      <w:color w:val="000000"/>
      <w:sz w:val="24"/>
      <w:szCs w:val="24"/>
    </w:rPr>
  </w:style>
  <w:style w:type="paragraph" w:styleId="Almindeligtekst">
    <w:name w:val="Plain Text"/>
    <w:basedOn w:val="Normal"/>
    <w:link w:val="AlmindeligtekstTegn"/>
    <w:uiPriority w:val="99"/>
    <w:unhideWhenUsed/>
    <w:rsid w:val="00A90ED6"/>
    <w:pPr>
      <w:spacing w:line="240" w:lineRule="auto"/>
    </w:pPr>
    <w:rPr>
      <w:rFonts w:ascii="Calibri" w:hAnsi="Calibri"/>
      <w:sz w:val="22"/>
      <w:szCs w:val="21"/>
    </w:rPr>
  </w:style>
  <w:style w:type="character" w:customStyle="1" w:styleId="AlmindeligtekstTegn">
    <w:name w:val="Almindelig tekst Tegn"/>
    <w:basedOn w:val="Standardskrifttypeiafsnit"/>
    <w:link w:val="Almindeligtekst"/>
    <w:uiPriority w:val="99"/>
    <w:rsid w:val="00A90ED6"/>
    <w:rPr>
      <w:rFonts w:ascii="Calibri" w:hAnsi="Calibri"/>
      <w:szCs w:val="21"/>
    </w:rPr>
  </w:style>
  <w:style w:type="character" w:styleId="Kraftighenvisning">
    <w:name w:val="Intense Reference"/>
    <w:basedOn w:val="Standardskrifttypeiafsnit"/>
    <w:uiPriority w:val="32"/>
    <w:qFormat/>
    <w:rsid w:val="00A90ED6"/>
    <w:rPr>
      <w:b/>
      <w:bCs/>
      <w:smallCaps/>
      <w:color w:val="4D6F8F" w:themeColor="accent1"/>
      <w:spacing w:val="5"/>
    </w:rPr>
  </w:style>
  <w:style w:type="character" w:styleId="Fremhv">
    <w:name w:val="Emphasis"/>
    <w:basedOn w:val="Standardskrifttypeiafsnit"/>
    <w:uiPriority w:val="20"/>
    <w:qFormat/>
    <w:rsid w:val="00A90ED6"/>
    <w:rPr>
      <w:i/>
      <w:iCs/>
    </w:rPr>
  </w:style>
  <w:style w:type="character" w:styleId="Kommentarhenvisning">
    <w:name w:val="annotation reference"/>
    <w:basedOn w:val="Standardskrifttypeiafsnit"/>
    <w:uiPriority w:val="99"/>
    <w:unhideWhenUsed/>
    <w:rsid w:val="00D42A85"/>
    <w:rPr>
      <w:sz w:val="16"/>
      <w:szCs w:val="16"/>
    </w:rPr>
  </w:style>
  <w:style w:type="paragraph" w:styleId="Korrektur">
    <w:name w:val="Revision"/>
    <w:hidden/>
    <w:uiPriority w:val="99"/>
    <w:semiHidden/>
    <w:rsid w:val="00040CB0"/>
    <w:pPr>
      <w:spacing w:after="0" w:line="240" w:lineRule="auto"/>
    </w:pPr>
    <w:rPr>
      <w:sz w:val="20"/>
    </w:rPr>
  </w:style>
  <w:style w:type="numbering" w:customStyle="1" w:styleId="Ingenoversigt1">
    <w:name w:val="Ingen oversigt1"/>
    <w:next w:val="Ingenoversigt"/>
    <w:uiPriority w:val="99"/>
    <w:semiHidden/>
    <w:unhideWhenUsed/>
    <w:rsid w:val="00376890"/>
  </w:style>
  <w:style w:type="table" w:customStyle="1" w:styleId="Tabel-Gitter2">
    <w:name w:val="Tabel - Gitter2"/>
    <w:basedOn w:val="Tabel-Normal"/>
    <w:next w:val="Tabel-Gitter"/>
    <w:rsid w:val="00376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11">
    <w:name w:val="Tabel - Gitter11"/>
    <w:basedOn w:val="Tabel-Normal"/>
    <w:next w:val="Tabel-Gitter"/>
    <w:uiPriority w:val="59"/>
    <w:rsid w:val="00376890"/>
    <w:pPr>
      <w:spacing w:after="0" w:line="240" w:lineRule="auto"/>
    </w:pPr>
    <w:rPr>
      <w:rFonts w:ascii="Calibri" w:eastAsia="Calibri" w:hAnsi="Calibri"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el3-farve611">
    <w:name w:val="Listetabel 3 - farve 611"/>
    <w:basedOn w:val="Tabel-Normal"/>
    <w:uiPriority w:val="48"/>
    <w:rsid w:val="00376890"/>
    <w:pPr>
      <w:spacing w:after="0" w:line="240" w:lineRule="auto"/>
    </w:pPr>
    <w:tblPr>
      <w:tblStyleRowBandSize w:val="1"/>
      <w:tblStyleColBandSize w:val="1"/>
      <w:tblBorders>
        <w:top w:val="single" w:sz="4" w:space="0" w:color="595959" w:themeColor="accent6"/>
        <w:left w:val="single" w:sz="4" w:space="0" w:color="595959" w:themeColor="accent6"/>
        <w:bottom w:val="single" w:sz="4" w:space="0" w:color="595959" w:themeColor="accent6"/>
        <w:right w:val="single" w:sz="4" w:space="0" w:color="595959" w:themeColor="accent6"/>
      </w:tblBorders>
    </w:tblPr>
    <w:tblStylePr w:type="firstRow">
      <w:rPr>
        <w:b/>
        <w:bCs/>
        <w:color w:val="FFFFFF" w:themeColor="background1"/>
      </w:rPr>
      <w:tblPr/>
      <w:tcPr>
        <w:shd w:val="clear" w:color="auto" w:fill="595959" w:themeFill="accent6"/>
      </w:tcPr>
    </w:tblStylePr>
    <w:tblStylePr w:type="lastRow">
      <w:rPr>
        <w:b/>
        <w:bCs/>
      </w:rPr>
      <w:tblPr/>
      <w:tcPr>
        <w:tcBorders>
          <w:top w:val="double" w:sz="4" w:space="0" w:color="5959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5959" w:themeColor="accent6"/>
          <w:right w:val="single" w:sz="4" w:space="0" w:color="595959" w:themeColor="accent6"/>
        </w:tcBorders>
      </w:tcPr>
    </w:tblStylePr>
    <w:tblStylePr w:type="band1Horz">
      <w:tblPr/>
      <w:tcPr>
        <w:tcBorders>
          <w:top w:val="single" w:sz="4" w:space="0" w:color="595959" w:themeColor="accent6"/>
          <w:bottom w:val="single" w:sz="4" w:space="0" w:color="5959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5959" w:themeColor="accent6"/>
          <w:left w:val="nil"/>
        </w:tcBorders>
      </w:tcPr>
    </w:tblStylePr>
    <w:tblStylePr w:type="swCell">
      <w:tblPr/>
      <w:tcPr>
        <w:tcBorders>
          <w:top w:val="double" w:sz="4" w:space="0" w:color="595959" w:themeColor="accent6"/>
          <w:right w:val="nil"/>
        </w:tcBorders>
      </w:tcPr>
    </w:tblStylePr>
  </w:style>
  <w:style w:type="table" w:customStyle="1" w:styleId="Listetabel4-farve611">
    <w:name w:val="Listetabel 4 - farve 611"/>
    <w:basedOn w:val="Tabel-Normal"/>
    <w:uiPriority w:val="49"/>
    <w:rsid w:val="00376890"/>
    <w:pPr>
      <w:spacing w:after="0" w:line="240" w:lineRule="auto"/>
    </w:pPr>
    <w:rPr>
      <w:sz w:val="20"/>
    </w:rPr>
    <w:tblPr>
      <w:tblStyleRowBandSize w:val="1"/>
      <w:tblStyleColBandSize w:val="1"/>
      <w:tblBorders>
        <w:top w:val="single" w:sz="4" w:space="0" w:color="595959" w:themeColor="accent6"/>
        <w:left w:val="single" w:sz="4" w:space="0" w:color="595959" w:themeColor="accent6"/>
        <w:bottom w:val="single" w:sz="4" w:space="0" w:color="595959" w:themeColor="accent6"/>
        <w:right w:val="single" w:sz="4" w:space="0" w:color="595959" w:themeColor="accent6"/>
        <w:insideH w:val="single" w:sz="4" w:space="0" w:color="595959" w:themeColor="accent6"/>
        <w:insideV w:val="single" w:sz="4" w:space="0" w:color="595959" w:themeColor="accent6"/>
      </w:tblBorders>
      <w:tblCellMar>
        <w:top w:w="113" w:type="dxa"/>
        <w:bottom w:w="113" w:type="dxa"/>
      </w:tblCellMar>
    </w:tblPr>
    <w:tblStylePr w:type="firstRow">
      <w:pPr>
        <w:jc w:val="left"/>
      </w:pPr>
      <w:rPr>
        <w:b/>
        <w:bCs/>
        <w:color w:val="FFFFFF" w:themeColor="background1"/>
      </w:rPr>
      <w:tblPr/>
      <w:tcPr>
        <w:tcBorders>
          <w:top w:val="single" w:sz="4" w:space="0" w:color="595959" w:themeColor="accent6"/>
          <w:left w:val="single" w:sz="4" w:space="0" w:color="595959" w:themeColor="accent6"/>
          <w:bottom w:val="single" w:sz="4" w:space="0" w:color="595959" w:themeColor="accent6"/>
          <w:right w:val="single" w:sz="4" w:space="0" w:color="595959" w:themeColor="accent6"/>
          <w:insideH w:val="nil"/>
        </w:tcBorders>
        <w:shd w:val="clear" w:color="auto" w:fill="595959" w:themeFill="accent6"/>
        <w:vAlign w:val="center"/>
      </w:tcPr>
    </w:tblStylePr>
    <w:tblStylePr w:type="lastRow">
      <w:rPr>
        <w:b/>
        <w:bCs/>
      </w:rPr>
      <w:tblPr/>
      <w:tcPr>
        <w:tcBorders>
          <w:top w:val="nil"/>
          <w:bottom w:val="nil"/>
          <w:insideH w:val="nil"/>
          <w:insideV w:val="nil"/>
        </w:tcBorders>
      </w:tcPr>
    </w:tblStylePr>
    <w:tblStylePr w:type="firstCol">
      <w:pPr>
        <w:jc w:val="left"/>
      </w:pPr>
      <w:rPr>
        <w:b/>
        <w:bCs/>
      </w:rPr>
      <w:tblPr/>
      <w:tcPr>
        <w:vAlign w:val="center"/>
      </w:tcPr>
    </w:tblStylePr>
    <w:tblStylePr w:type="lastCol">
      <w:pPr>
        <w:jc w:val="right"/>
      </w:pPr>
      <w:rPr>
        <w:b/>
        <w:bCs/>
      </w:rPr>
      <w:tblPr/>
      <w:tcPr>
        <w:vAlign w:val="center"/>
      </w:tcPr>
    </w:tblStylePr>
    <w:tblStylePr w:type="band1Vert">
      <w:pPr>
        <w:jc w:val="right"/>
      </w:pPr>
      <w:rPr>
        <w:rFonts w:asciiTheme="minorHAnsi" w:hAnsiTheme="minorHAnsi"/>
        <w:sz w:val="20"/>
      </w:rPr>
      <w:tblPr/>
      <w:tcPr>
        <w:tcBorders>
          <w:top w:val="nil"/>
          <w:left w:val="nil"/>
          <w:bottom w:val="nil"/>
          <w:right w:val="nil"/>
          <w:insideH w:val="nil"/>
          <w:insideV w:val="nil"/>
        </w:tcBorders>
        <w:shd w:val="clear" w:color="auto" w:fill="DDDDDD" w:themeFill="accent6" w:themeFillTint="33"/>
      </w:tcPr>
    </w:tblStylePr>
    <w:tblStylePr w:type="band2Vert">
      <w:pPr>
        <w:jc w:val="right"/>
      </w:pPr>
      <w:tblPr/>
      <w:tcPr>
        <w:vAlign w:val="center"/>
      </w:tcPr>
    </w:tblStylePr>
    <w:tblStylePr w:type="band1Horz">
      <w:tblPr/>
      <w:tcPr>
        <w:tcBorders>
          <w:insideH w:val="single" w:sz="4" w:space="0" w:color="595959" w:themeColor="accent6"/>
          <w:insideV w:val="single" w:sz="4" w:space="0" w:color="595959" w:themeColor="accent6"/>
        </w:tcBorders>
        <w:shd w:val="clear" w:color="auto" w:fill="DDDDDD" w:themeFill="accent6" w:themeFillTint="33"/>
      </w:tcPr>
    </w:tblStylePr>
    <w:tblStylePr w:type="band2Horz">
      <w:pPr>
        <w:jc w:val="right"/>
      </w:pPr>
      <w:rPr>
        <w:rFonts w:asciiTheme="minorHAnsi" w:hAnsiTheme="minorHAnsi"/>
        <w:sz w:val="20"/>
      </w:rPr>
      <w:tblPr/>
      <w:tcPr>
        <w:tcBorders>
          <w:top w:val="nil"/>
          <w:left w:val="nil"/>
          <w:bottom w:val="nil"/>
          <w:right w:val="nil"/>
          <w:insideH w:val="single" w:sz="4" w:space="0" w:color="595959" w:themeColor="accent6"/>
          <w:insideV w:val="single" w:sz="4" w:space="0" w:color="595959" w:themeColor="accent6"/>
        </w:tcBorders>
      </w:tcPr>
    </w:tblStylePr>
  </w:style>
  <w:style w:type="table" w:customStyle="1" w:styleId="Gittertabel4-farve611">
    <w:name w:val="Gittertabel 4 - farve 611"/>
    <w:basedOn w:val="Tabel-Normal"/>
    <w:uiPriority w:val="49"/>
    <w:rsid w:val="00376890"/>
    <w:pPr>
      <w:spacing w:after="0" w:line="240" w:lineRule="auto"/>
    </w:pPr>
    <w:tblPr>
      <w:tblStyleRowBandSize w:val="1"/>
      <w:tblStyleColBandSize w:val="1"/>
      <w:tblBorders>
        <w:top w:val="single" w:sz="4" w:space="0" w:color="9B9B9B" w:themeColor="accent6" w:themeTint="99"/>
        <w:left w:val="single" w:sz="4" w:space="0" w:color="9B9B9B" w:themeColor="accent6" w:themeTint="99"/>
        <w:bottom w:val="single" w:sz="4" w:space="0" w:color="9B9B9B" w:themeColor="accent6" w:themeTint="99"/>
        <w:right w:val="single" w:sz="4" w:space="0" w:color="9B9B9B" w:themeColor="accent6" w:themeTint="99"/>
        <w:insideH w:val="single" w:sz="4" w:space="0" w:color="9B9B9B" w:themeColor="accent6" w:themeTint="99"/>
        <w:insideV w:val="single" w:sz="4" w:space="0" w:color="9B9B9B" w:themeColor="accent6" w:themeTint="99"/>
      </w:tblBorders>
      <w:tblCellMar>
        <w:top w:w="113" w:type="dxa"/>
        <w:bottom w:w="113" w:type="dxa"/>
      </w:tblCellMar>
    </w:tblPr>
    <w:tblStylePr w:type="firstRow">
      <w:rPr>
        <w:b/>
        <w:bCs/>
        <w:color w:val="FFFFFF" w:themeColor="background1"/>
      </w:rPr>
      <w:tblPr/>
      <w:tcPr>
        <w:tcBorders>
          <w:top w:val="single" w:sz="4" w:space="0" w:color="595959" w:themeColor="accent6"/>
          <w:left w:val="single" w:sz="4" w:space="0" w:color="595959" w:themeColor="accent6"/>
          <w:bottom w:val="single" w:sz="4" w:space="0" w:color="595959" w:themeColor="accent6"/>
          <w:right w:val="single" w:sz="4" w:space="0" w:color="595959" w:themeColor="accent6"/>
          <w:insideH w:val="nil"/>
          <w:insideV w:val="nil"/>
        </w:tcBorders>
        <w:shd w:val="clear" w:color="auto" w:fill="595959" w:themeFill="accent6"/>
      </w:tcPr>
    </w:tblStylePr>
    <w:tblStylePr w:type="lastRow">
      <w:rPr>
        <w:b/>
        <w:bCs/>
      </w:rPr>
      <w:tblPr/>
      <w:tcPr>
        <w:tcBorders>
          <w:top w:val="double" w:sz="4" w:space="0" w:color="595959" w:themeColor="accent6"/>
        </w:tcBorders>
      </w:tcPr>
    </w:tblStylePr>
    <w:tblStylePr w:type="firstCol">
      <w:rPr>
        <w:b/>
        <w:bCs/>
      </w:rPr>
    </w:tblStylePr>
    <w:tblStylePr w:type="lastCol">
      <w:pPr>
        <w:jc w:val="right"/>
      </w:pPr>
      <w:rPr>
        <w:b/>
        <w:bCs/>
      </w:rPr>
      <w:tblPr/>
      <w:tcPr>
        <w:vAlign w:val="center"/>
      </w:tcPr>
    </w:tblStylePr>
    <w:tblStylePr w:type="band1Vert">
      <w:pPr>
        <w:jc w:val="right"/>
      </w:pPr>
      <w:tblPr/>
      <w:tcPr>
        <w:shd w:val="clear" w:color="auto" w:fill="DDDDDD" w:themeFill="accent6" w:themeFillTint="33"/>
        <w:vAlign w:val="center"/>
      </w:tcPr>
    </w:tblStylePr>
    <w:tblStylePr w:type="band2Vert">
      <w:pPr>
        <w:jc w:val="right"/>
      </w:pPr>
      <w:tblPr/>
      <w:tcPr>
        <w:vAlign w:val="center"/>
      </w:tcPr>
    </w:tblStylePr>
    <w:tblStylePr w:type="band1Horz">
      <w:tblPr/>
      <w:tcPr>
        <w:shd w:val="clear" w:color="auto" w:fill="DDDDDD" w:themeFill="accent6" w:themeFillTint="33"/>
      </w:tcPr>
    </w:tblStylePr>
  </w:style>
  <w:style w:type="paragraph" w:customStyle="1" w:styleId="Normal0">
    <w:name w:val="[Normal]"/>
    <w:qFormat/>
    <w:rsid w:val="00376890"/>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Arial" w:eastAsia="Arial" w:hAnsi="Arial" w:cs="Times New Roman"/>
      <w:sz w:val="24"/>
      <w:szCs w:val="20"/>
      <w:lang w:eastAsia="da-DK"/>
    </w:rPr>
  </w:style>
  <w:style w:type="paragraph" w:styleId="Slutnotetekst">
    <w:name w:val="endnote text"/>
    <w:basedOn w:val="Normal"/>
    <w:link w:val="SlutnotetekstTegn"/>
    <w:rsid w:val="00376890"/>
    <w:pPr>
      <w:spacing w:line="240" w:lineRule="auto"/>
    </w:pPr>
    <w:rPr>
      <w:rFonts w:ascii="Verdana" w:eastAsia="Times New Roman" w:hAnsi="Verdana" w:cs="Times New Roman"/>
      <w:szCs w:val="20"/>
      <w:lang w:eastAsia="da-DK"/>
    </w:rPr>
  </w:style>
  <w:style w:type="character" w:customStyle="1" w:styleId="SlutnotetekstTegn">
    <w:name w:val="Slutnotetekst Tegn"/>
    <w:basedOn w:val="Standardskrifttypeiafsnit"/>
    <w:link w:val="Slutnotetekst"/>
    <w:rsid w:val="00376890"/>
    <w:rPr>
      <w:rFonts w:ascii="Verdana" w:eastAsia="Times New Roman" w:hAnsi="Verdana" w:cs="Times New Roman"/>
      <w:sz w:val="20"/>
      <w:szCs w:val="20"/>
      <w:lang w:eastAsia="da-DK"/>
    </w:rPr>
  </w:style>
  <w:style w:type="character" w:styleId="Slutnotehenvisning">
    <w:name w:val="endnote reference"/>
    <w:basedOn w:val="Standardskrifttypeiafsnit"/>
    <w:rsid w:val="00376890"/>
    <w:rPr>
      <w:vertAlign w:val="superscript"/>
    </w:rPr>
  </w:style>
  <w:style w:type="character" w:styleId="Strk">
    <w:name w:val="Strong"/>
    <w:basedOn w:val="Standardskrifttypeiafsnit"/>
    <w:qFormat/>
    <w:rsid w:val="00376890"/>
    <w:rPr>
      <w:b/>
      <w:bCs/>
    </w:rPr>
  </w:style>
  <w:style w:type="character" w:customStyle="1" w:styleId="31">
    <w:name w:val="31"/>
    <w:rsid w:val="00376890"/>
    <w:rPr>
      <w:rFonts w:ascii="Verdana" w:hAnsi="Verdana"/>
      <w:sz w:val="16"/>
    </w:rPr>
  </w:style>
  <w:style w:type="character" w:customStyle="1" w:styleId="809500672">
    <w:name w:val="809500672"/>
    <w:rsid w:val="00376890"/>
    <w:rPr>
      <w:rFonts w:ascii="Verdana" w:hAnsi="Verdana"/>
      <w:sz w:val="16"/>
    </w:rPr>
  </w:style>
  <w:style w:type="table" w:customStyle="1" w:styleId="Tables">
    <w:name w:val="Tables"/>
    <w:rsid w:val="00376890"/>
    <w:pPr>
      <w:spacing w:after="0" w:line="240" w:lineRule="auto"/>
      <w:jc w:val="right"/>
    </w:pPr>
    <w:rPr>
      <w:rFonts w:ascii="Verdana" w:eastAsia="Times New Roman" w:hAnsi="Verdana" w:cs="Verdana"/>
      <w:sz w:val="18"/>
      <w:szCs w:val="20"/>
      <w:lang w:eastAsia="da-DK"/>
    </w:rPr>
    <w:tblPr>
      <w:tblCellMar>
        <w:top w:w="0" w:type="dxa"/>
        <w:left w:w="0" w:type="dxa"/>
        <w:bottom w:w="0" w:type="dxa"/>
        <w:right w:w="0" w:type="dxa"/>
      </w:tblCellMar>
    </w:tblPr>
    <w:trPr>
      <w:cantSplit/>
    </w:trPr>
    <w:tcPr>
      <w:tcMar>
        <w:top w:w="60" w:type="dxa"/>
        <w:left w:w="283" w:type="dxa"/>
        <w:bottom w:w="40" w:type="dxa"/>
        <w:right w:w="50" w:type="dxa"/>
      </w:tcMar>
    </w:tcPr>
    <w:tblStylePr w:type="firstRow">
      <w:tblPr/>
      <w:trPr>
        <w:tblHeader/>
      </w:trPr>
      <w:tcPr>
        <w:tcBorders>
          <w:bottom w:val="single" w:sz="4" w:space="0" w:color="000000"/>
        </w:tcBorders>
      </w:tcPr>
    </w:tblStylePr>
    <w:tblStylePr w:type="lastRow">
      <w:tblPr/>
      <w:tcPr>
        <w:tcBorders>
          <w:top w:val="single" w:sz="4" w:space="0" w:color="000000"/>
        </w:tcBorders>
      </w:tcPr>
    </w:tblStylePr>
  </w:style>
  <w:style w:type="table" w:customStyle="1" w:styleId="TableNormal">
    <w:name w:val="Table Normal"/>
    <w:uiPriority w:val="2"/>
    <w:semiHidden/>
    <w:unhideWhenUsed/>
    <w:qFormat/>
    <w:rsid w:val="003768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76890"/>
    <w:pPr>
      <w:widowControl w:val="0"/>
      <w:autoSpaceDE w:val="0"/>
      <w:autoSpaceDN w:val="0"/>
      <w:spacing w:line="240" w:lineRule="auto"/>
      <w:ind w:left="70"/>
    </w:pPr>
    <w:rPr>
      <w:rFonts w:ascii="Calibri" w:eastAsia="Calibri" w:hAnsi="Calibri" w:cs="Calibri"/>
      <w:sz w:val="22"/>
      <w:lang w:val="en-US"/>
    </w:rPr>
  </w:style>
  <w:style w:type="character" w:styleId="BesgtLink">
    <w:name w:val="FollowedHyperlink"/>
    <w:basedOn w:val="Standardskrifttypeiafsnit"/>
    <w:uiPriority w:val="99"/>
    <w:semiHidden/>
    <w:unhideWhenUsed/>
    <w:rsid w:val="00F16D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87168">
      <w:bodyDiv w:val="1"/>
      <w:marLeft w:val="0"/>
      <w:marRight w:val="0"/>
      <w:marTop w:val="0"/>
      <w:marBottom w:val="0"/>
      <w:divBdr>
        <w:top w:val="none" w:sz="0" w:space="0" w:color="auto"/>
        <w:left w:val="none" w:sz="0" w:space="0" w:color="auto"/>
        <w:bottom w:val="none" w:sz="0" w:space="0" w:color="auto"/>
        <w:right w:val="none" w:sz="0" w:space="0" w:color="auto"/>
      </w:divBdr>
    </w:div>
    <w:div w:id="274143945">
      <w:bodyDiv w:val="1"/>
      <w:marLeft w:val="0"/>
      <w:marRight w:val="0"/>
      <w:marTop w:val="0"/>
      <w:marBottom w:val="0"/>
      <w:divBdr>
        <w:top w:val="none" w:sz="0" w:space="0" w:color="auto"/>
        <w:left w:val="none" w:sz="0" w:space="0" w:color="auto"/>
        <w:bottom w:val="none" w:sz="0" w:space="0" w:color="auto"/>
        <w:right w:val="none" w:sz="0" w:space="0" w:color="auto"/>
      </w:divBdr>
    </w:div>
    <w:div w:id="283465861">
      <w:bodyDiv w:val="1"/>
      <w:marLeft w:val="0"/>
      <w:marRight w:val="0"/>
      <w:marTop w:val="0"/>
      <w:marBottom w:val="0"/>
      <w:divBdr>
        <w:top w:val="none" w:sz="0" w:space="0" w:color="auto"/>
        <w:left w:val="none" w:sz="0" w:space="0" w:color="auto"/>
        <w:bottom w:val="none" w:sz="0" w:space="0" w:color="auto"/>
        <w:right w:val="none" w:sz="0" w:space="0" w:color="auto"/>
      </w:divBdr>
    </w:div>
    <w:div w:id="377512895">
      <w:bodyDiv w:val="1"/>
      <w:marLeft w:val="0"/>
      <w:marRight w:val="0"/>
      <w:marTop w:val="0"/>
      <w:marBottom w:val="0"/>
      <w:divBdr>
        <w:top w:val="none" w:sz="0" w:space="0" w:color="auto"/>
        <w:left w:val="none" w:sz="0" w:space="0" w:color="auto"/>
        <w:bottom w:val="none" w:sz="0" w:space="0" w:color="auto"/>
        <w:right w:val="none" w:sz="0" w:space="0" w:color="auto"/>
      </w:divBdr>
    </w:div>
    <w:div w:id="451246080">
      <w:bodyDiv w:val="1"/>
      <w:marLeft w:val="0"/>
      <w:marRight w:val="0"/>
      <w:marTop w:val="0"/>
      <w:marBottom w:val="0"/>
      <w:divBdr>
        <w:top w:val="none" w:sz="0" w:space="0" w:color="auto"/>
        <w:left w:val="none" w:sz="0" w:space="0" w:color="auto"/>
        <w:bottom w:val="none" w:sz="0" w:space="0" w:color="auto"/>
        <w:right w:val="none" w:sz="0" w:space="0" w:color="auto"/>
      </w:divBdr>
    </w:div>
    <w:div w:id="521362623">
      <w:bodyDiv w:val="1"/>
      <w:marLeft w:val="0"/>
      <w:marRight w:val="0"/>
      <w:marTop w:val="0"/>
      <w:marBottom w:val="0"/>
      <w:divBdr>
        <w:top w:val="none" w:sz="0" w:space="0" w:color="auto"/>
        <w:left w:val="none" w:sz="0" w:space="0" w:color="auto"/>
        <w:bottom w:val="none" w:sz="0" w:space="0" w:color="auto"/>
        <w:right w:val="none" w:sz="0" w:space="0" w:color="auto"/>
      </w:divBdr>
      <w:divsChild>
        <w:div w:id="1468207343">
          <w:marLeft w:val="288"/>
          <w:marRight w:val="0"/>
          <w:marTop w:val="150"/>
          <w:marBottom w:val="0"/>
          <w:divBdr>
            <w:top w:val="none" w:sz="0" w:space="0" w:color="auto"/>
            <w:left w:val="none" w:sz="0" w:space="0" w:color="auto"/>
            <w:bottom w:val="none" w:sz="0" w:space="0" w:color="auto"/>
            <w:right w:val="none" w:sz="0" w:space="0" w:color="auto"/>
          </w:divBdr>
        </w:div>
      </w:divsChild>
    </w:div>
    <w:div w:id="564725945">
      <w:bodyDiv w:val="1"/>
      <w:marLeft w:val="0"/>
      <w:marRight w:val="0"/>
      <w:marTop w:val="0"/>
      <w:marBottom w:val="0"/>
      <w:divBdr>
        <w:top w:val="none" w:sz="0" w:space="0" w:color="auto"/>
        <w:left w:val="none" w:sz="0" w:space="0" w:color="auto"/>
        <w:bottom w:val="none" w:sz="0" w:space="0" w:color="auto"/>
        <w:right w:val="none" w:sz="0" w:space="0" w:color="auto"/>
      </w:divBdr>
    </w:div>
    <w:div w:id="575748247">
      <w:bodyDiv w:val="1"/>
      <w:marLeft w:val="0"/>
      <w:marRight w:val="0"/>
      <w:marTop w:val="0"/>
      <w:marBottom w:val="0"/>
      <w:divBdr>
        <w:top w:val="none" w:sz="0" w:space="0" w:color="auto"/>
        <w:left w:val="none" w:sz="0" w:space="0" w:color="auto"/>
        <w:bottom w:val="none" w:sz="0" w:space="0" w:color="auto"/>
        <w:right w:val="none" w:sz="0" w:space="0" w:color="auto"/>
      </w:divBdr>
    </w:div>
    <w:div w:id="619727729">
      <w:bodyDiv w:val="1"/>
      <w:marLeft w:val="0"/>
      <w:marRight w:val="0"/>
      <w:marTop w:val="0"/>
      <w:marBottom w:val="0"/>
      <w:divBdr>
        <w:top w:val="none" w:sz="0" w:space="0" w:color="auto"/>
        <w:left w:val="none" w:sz="0" w:space="0" w:color="auto"/>
        <w:bottom w:val="none" w:sz="0" w:space="0" w:color="auto"/>
        <w:right w:val="none" w:sz="0" w:space="0" w:color="auto"/>
      </w:divBdr>
      <w:divsChild>
        <w:div w:id="6711794">
          <w:marLeft w:val="547"/>
          <w:marRight w:val="0"/>
          <w:marTop w:val="96"/>
          <w:marBottom w:val="0"/>
          <w:divBdr>
            <w:top w:val="none" w:sz="0" w:space="0" w:color="auto"/>
            <w:left w:val="none" w:sz="0" w:space="0" w:color="auto"/>
            <w:bottom w:val="none" w:sz="0" w:space="0" w:color="auto"/>
            <w:right w:val="none" w:sz="0" w:space="0" w:color="auto"/>
          </w:divBdr>
        </w:div>
        <w:div w:id="941457397">
          <w:marLeft w:val="547"/>
          <w:marRight w:val="0"/>
          <w:marTop w:val="96"/>
          <w:marBottom w:val="0"/>
          <w:divBdr>
            <w:top w:val="none" w:sz="0" w:space="0" w:color="auto"/>
            <w:left w:val="none" w:sz="0" w:space="0" w:color="auto"/>
            <w:bottom w:val="none" w:sz="0" w:space="0" w:color="auto"/>
            <w:right w:val="none" w:sz="0" w:space="0" w:color="auto"/>
          </w:divBdr>
        </w:div>
        <w:div w:id="1954239735">
          <w:marLeft w:val="547"/>
          <w:marRight w:val="0"/>
          <w:marTop w:val="96"/>
          <w:marBottom w:val="0"/>
          <w:divBdr>
            <w:top w:val="none" w:sz="0" w:space="0" w:color="auto"/>
            <w:left w:val="none" w:sz="0" w:space="0" w:color="auto"/>
            <w:bottom w:val="none" w:sz="0" w:space="0" w:color="auto"/>
            <w:right w:val="none" w:sz="0" w:space="0" w:color="auto"/>
          </w:divBdr>
        </w:div>
      </w:divsChild>
    </w:div>
    <w:div w:id="789126780">
      <w:bodyDiv w:val="1"/>
      <w:marLeft w:val="0"/>
      <w:marRight w:val="0"/>
      <w:marTop w:val="0"/>
      <w:marBottom w:val="0"/>
      <w:divBdr>
        <w:top w:val="none" w:sz="0" w:space="0" w:color="auto"/>
        <w:left w:val="none" w:sz="0" w:space="0" w:color="auto"/>
        <w:bottom w:val="none" w:sz="0" w:space="0" w:color="auto"/>
        <w:right w:val="none" w:sz="0" w:space="0" w:color="auto"/>
      </w:divBdr>
    </w:div>
    <w:div w:id="790321147">
      <w:bodyDiv w:val="1"/>
      <w:marLeft w:val="0"/>
      <w:marRight w:val="0"/>
      <w:marTop w:val="0"/>
      <w:marBottom w:val="0"/>
      <w:divBdr>
        <w:top w:val="none" w:sz="0" w:space="0" w:color="auto"/>
        <w:left w:val="none" w:sz="0" w:space="0" w:color="auto"/>
        <w:bottom w:val="none" w:sz="0" w:space="0" w:color="auto"/>
        <w:right w:val="none" w:sz="0" w:space="0" w:color="auto"/>
      </w:divBdr>
    </w:div>
    <w:div w:id="1117287507">
      <w:bodyDiv w:val="1"/>
      <w:marLeft w:val="0"/>
      <w:marRight w:val="0"/>
      <w:marTop w:val="0"/>
      <w:marBottom w:val="0"/>
      <w:divBdr>
        <w:top w:val="none" w:sz="0" w:space="0" w:color="auto"/>
        <w:left w:val="none" w:sz="0" w:space="0" w:color="auto"/>
        <w:bottom w:val="none" w:sz="0" w:space="0" w:color="auto"/>
        <w:right w:val="none" w:sz="0" w:space="0" w:color="auto"/>
      </w:divBdr>
    </w:div>
    <w:div w:id="1414937615">
      <w:bodyDiv w:val="1"/>
      <w:marLeft w:val="0"/>
      <w:marRight w:val="0"/>
      <w:marTop w:val="0"/>
      <w:marBottom w:val="0"/>
      <w:divBdr>
        <w:top w:val="none" w:sz="0" w:space="0" w:color="auto"/>
        <w:left w:val="none" w:sz="0" w:space="0" w:color="auto"/>
        <w:bottom w:val="none" w:sz="0" w:space="0" w:color="auto"/>
        <w:right w:val="none" w:sz="0" w:space="0" w:color="auto"/>
      </w:divBdr>
    </w:div>
    <w:div w:id="1422873644">
      <w:bodyDiv w:val="1"/>
      <w:marLeft w:val="0"/>
      <w:marRight w:val="0"/>
      <w:marTop w:val="0"/>
      <w:marBottom w:val="0"/>
      <w:divBdr>
        <w:top w:val="none" w:sz="0" w:space="0" w:color="auto"/>
        <w:left w:val="none" w:sz="0" w:space="0" w:color="auto"/>
        <w:bottom w:val="none" w:sz="0" w:space="0" w:color="auto"/>
        <w:right w:val="none" w:sz="0" w:space="0" w:color="auto"/>
      </w:divBdr>
    </w:div>
    <w:div w:id="1632982920">
      <w:bodyDiv w:val="1"/>
      <w:marLeft w:val="0"/>
      <w:marRight w:val="0"/>
      <w:marTop w:val="0"/>
      <w:marBottom w:val="0"/>
      <w:divBdr>
        <w:top w:val="none" w:sz="0" w:space="0" w:color="auto"/>
        <w:left w:val="none" w:sz="0" w:space="0" w:color="auto"/>
        <w:bottom w:val="none" w:sz="0" w:space="0" w:color="auto"/>
        <w:right w:val="none" w:sz="0" w:space="0" w:color="auto"/>
      </w:divBdr>
    </w:div>
    <w:div w:id="1661227991">
      <w:bodyDiv w:val="1"/>
      <w:marLeft w:val="0"/>
      <w:marRight w:val="0"/>
      <w:marTop w:val="0"/>
      <w:marBottom w:val="0"/>
      <w:divBdr>
        <w:top w:val="none" w:sz="0" w:space="0" w:color="auto"/>
        <w:left w:val="none" w:sz="0" w:space="0" w:color="auto"/>
        <w:bottom w:val="none" w:sz="0" w:space="0" w:color="auto"/>
        <w:right w:val="none" w:sz="0" w:space="0" w:color="auto"/>
      </w:divBdr>
    </w:div>
    <w:div w:id="1799686604">
      <w:bodyDiv w:val="1"/>
      <w:marLeft w:val="0"/>
      <w:marRight w:val="0"/>
      <w:marTop w:val="0"/>
      <w:marBottom w:val="0"/>
      <w:divBdr>
        <w:top w:val="none" w:sz="0" w:space="0" w:color="auto"/>
        <w:left w:val="none" w:sz="0" w:space="0" w:color="auto"/>
        <w:bottom w:val="none" w:sz="0" w:space="0" w:color="auto"/>
        <w:right w:val="none" w:sz="0" w:space="0" w:color="auto"/>
      </w:divBdr>
    </w:div>
    <w:div w:id="2065326730">
      <w:bodyDiv w:val="1"/>
      <w:marLeft w:val="0"/>
      <w:marRight w:val="0"/>
      <w:marTop w:val="0"/>
      <w:marBottom w:val="0"/>
      <w:divBdr>
        <w:top w:val="none" w:sz="0" w:space="0" w:color="auto"/>
        <w:left w:val="none" w:sz="0" w:space="0" w:color="auto"/>
        <w:bottom w:val="none" w:sz="0" w:space="0" w:color="auto"/>
        <w:right w:val="none" w:sz="0" w:space="0" w:color="auto"/>
      </w:divBdr>
    </w:div>
    <w:div w:id="2088186323">
      <w:bodyDiv w:val="1"/>
      <w:marLeft w:val="0"/>
      <w:marRight w:val="0"/>
      <w:marTop w:val="0"/>
      <w:marBottom w:val="0"/>
      <w:divBdr>
        <w:top w:val="none" w:sz="0" w:space="0" w:color="auto"/>
        <w:left w:val="none" w:sz="0" w:space="0" w:color="auto"/>
        <w:bottom w:val="none" w:sz="0" w:space="0" w:color="auto"/>
        <w:right w:val="none" w:sz="0" w:space="0" w:color="auto"/>
      </w:divBdr>
    </w:div>
    <w:div w:id="211093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taskforce@sbst.d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askforce@sbst.dk"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skforce@socialstyrelsen.d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033632\AppData\Local\cBrain\F2\.tmp\48713c8fb1ac4859a0491e2ed38de89f.dotx" TargetMode="External"/></Relationships>
</file>

<file path=word/theme/theme1.xml><?xml version="1.0" encoding="utf-8"?>
<a:theme xmlns:a="http://schemas.openxmlformats.org/drawingml/2006/main" name="Tema1">
  <a:themeElements>
    <a:clrScheme name="Brugerdefineret 10">
      <a:dk1>
        <a:sysClr val="windowText" lastClr="000000"/>
      </a:dk1>
      <a:lt1>
        <a:sysClr val="window" lastClr="FFFFFF"/>
      </a:lt1>
      <a:dk2>
        <a:srgbClr val="AF292E"/>
      </a:dk2>
      <a:lt2>
        <a:srgbClr val="797777"/>
      </a:lt2>
      <a:accent1>
        <a:srgbClr val="4D6F8F"/>
      </a:accent1>
      <a:accent2>
        <a:srgbClr val="AF292E"/>
      </a:accent2>
      <a:accent3>
        <a:srgbClr val="BCB5B2"/>
      </a:accent3>
      <a:accent4>
        <a:srgbClr val="15566E"/>
      </a:accent4>
      <a:accent5>
        <a:srgbClr val="CDC7C6"/>
      </a:accent5>
      <a:accent6>
        <a:srgbClr val="595959"/>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Custom Color 1">
      <a:srgbClr val="E9D392"/>
    </a:custClr>
    <a:custClr name="Custom Color 2">
      <a:srgbClr val="BAD9C1"/>
    </a:custClr>
    <a:custClr name="Custom Color 3">
      <a:srgbClr val="C6C7C9"/>
    </a:custClr>
    <a:custClr name="Custom Color 4">
      <a:srgbClr val="ECE38A"/>
    </a:custClr>
    <a:custClr name="Custom Color 5">
      <a:srgbClr val="CDE7EE"/>
    </a:custClr>
    <a:custClr name="Custom Color 6">
      <a:srgbClr val="BCB5B2"/>
    </a:custClr>
    <a:custClr name="Custom Color 7">
      <a:srgbClr val="D2E4BE"/>
    </a:custClr>
    <a:custClr name="Custom Color 8">
      <a:srgbClr val="CDDEF3"/>
    </a:custClr>
    <a:custClr name="Custom Color 9">
      <a:srgbClr val="DED5CB"/>
    </a:custClr>
    <a:custClr name="Custom Color 10">
      <a:srgbClr val="F9F8E0"/>
    </a:custClr>
  </a:custClrLst>
  <a:extLst>
    <a:ext uri="{05A4C25C-085E-4340-85A3-A5531E510DB2}">
      <thm15:themeFamily xmlns:thm15="http://schemas.microsoft.com/office/thememl/2012/main" name="Tema1" id="{BC43B9C1-F9CC-4921-9E7B-3F4F58DC855D}" vid="{6FF48C45-51A6-4021-BDCA-26709926E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7C2ED-0441-4A7A-BBC8-05632F9F2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48713c8fb1ac4859a0491e2ed38de89f.dotx</Template>
  <TotalTime>49</TotalTime>
  <Pages>8</Pages>
  <Words>1764</Words>
  <Characters>10766</Characters>
  <Application>Microsoft Office Word</Application>
  <DocSecurity>0</DocSecurity>
  <Lines>89</Lines>
  <Paragraphs>25</Paragraphs>
  <ScaleCrop>false</ScaleCrop>
  <HeadingPairs>
    <vt:vector size="4" baseType="variant">
      <vt:variant>
        <vt:lpstr>Titel</vt:lpstr>
      </vt:variant>
      <vt:variant>
        <vt:i4>1</vt:i4>
      </vt:variant>
      <vt:variant>
        <vt:lpstr>Overskrifter</vt:lpstr>
      </vt:variant>
      <vt:variant>
        <vt:i4>12</vt:i4>
      </vt:variant>
    </vt:vector>
  </HeadingPairs>
  <TitlesOfParts>
    <vt:vector size="13" baseType="lpstr">
      <vt:lpstr/>
      <vt:lpstr>Indhold</vt:lpstr>
      <vt:lpstr>Indledning</vt:lpstr>
      <vt:lpstr>Forventede resultater</vt:lpstr>
      <vt:lpstr>Om Task Force-forløbet</vt:lpstr>
      <vt:lpstr>    Analysefasen</vt:lpstr>
      <vt:lpstr>    Udviklingsfasen</vt:lpstr>
      <vt:lpstr>    Afslutning på forløbet</vt:lpstr>
      <vt:lpstr>    Task Force teamet</vt:lpstr>
      <vt:lpstr>Kommunens forpligtelser</vt:lpstr>
      <vt:lpstr>Målgruppe og ansøgerkreds</vt:lpstr>
      <vt:lpstr>Kriterier for tildeling af forløb</vt:lpstr>
      <vt:lpstr>Praktiske oplysninger</vt:lpstr>
    </vt:vector>
  </TitlesOfParts>
  <Company>Statens IT</Company>
  <LinksUpToDate>false</LinksUpToDate>
  <CharactersWithSpaces>12505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Marlene Quisgaard Trentel</dc:creator>
  <cp:lastModifiedBy>Ida Kristine Duborg Mikkelsen</cp:lastModifiedBy>
  <cp:revision>18</cp:revision>
  <dcterms:created xsi:type="dcterms:W3CDTF">2024-10-21T10:58:00Z</dcterms:created>
  <dcterms:modified xsi:type="dcterms:W3CDTF">2025-08-28T06:23:00Z</dcterms:modified>
</cp:coreProperties>
</file>